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236"/>
        <w:gridCol w:w="4296"/>
        <w:gridCol w:w="2812"/>
        <w:gridCol w:w="1440"/>
        <w:gridCol w:w="45"/>
      </w:tblGrid>
      <w:tr w:rsidR="007212EC" w:rsidRPr="007212EC" w14:paraId="7DBCE4AB" w14:textId="77777777" w:rsidTr="007B3D21">
        <w:trPr>
          <w:trHeight w:val="20"/>
        </w:trPr>
        <w:tc>
          <w:tcPr>
            <w:tcW w:w="13003" w:type="dxa"/>
            <w:gridSpan w:val="7"/>
            <w:tcBorders>
              <w:top w:val="thickThinSmallGap" w:sz="24" w:space="0" w:color="auto"/>
              <w:left w:val="nil"/>
              <w:bottom w:val="nil"/>
              <w:right w:val="nil"/>
            </w:tcBorders>
            <w:vAlign w:val="center"/>
          </w:tcPr>
          <w:p w14:paraId="26008A0D" w14:textId="77777777" w:rsidR="0032737D" w:rsidRPr="007212EC" w:rsidRDefault="0032737D" w:rsidP="00F66772">
            <w:pPr>
              <w:pStyle w:val="NoSpacing"/>
            </w:pPr>
          </w:p>
        </w:tc>
      </w:tr>
      <w:tr w:rsidR="007212EC" w:rsidRPr="007212EC" w14:paraId="6C3A70D0" w14:textId="77777777" w:rsidTr="007B3D21">
        <w:trPr>
          <w:gridAfter w:val="1"/>
          <w:wAfter w:w="45" w:type="dxa"/>
          <w:trHeight w:val="2016"/>
        </w:trPr>
        <w:tc>
          <w:tcPr>
            <w:tcW w:w="1438" w:type="dxa"/>
            <w:tcBorders>
              <w:top w:val="nil"/>
              <w:left w:val="nil"/>
              <w:bottom w:val="nil"/>
              <w:right w:val="single" w:sz="4" w:space="0" w:color="auto"/>
            </w:tcBorders>
            <w:vAlign w:val="center"/>
          </w:tcPr>
          <w:p w14:paraId="187441E6" w14:textId="77777777" w:rsidR="00A045F5" w:rsidRDefault="00A045F5" w:rsidP="00F7629D">
            <w:pPr>
              <w:pStyle w:val="MastheadCopy"/>
            </w:pPr>
            <w:r>
              <w:t>November</w:t>
            </w:r>
          </w:p>
          <w:p w14:paraId="529D6D0E" w14:textId="15BD4106" w:rsidR="0032737D" w:rsidRPr="00F7629D" w:rsidRDefault="00A045F5" w:rsidP="00F7629D">
            <w:pPr>
              <w:pStyle w:val="MastheadCopy"/>
            </w:pPr>
            <w:r>
              <w:t>December</w:t>
            </w:r>
          </w:p>
        </w:tc>
        <w:tc>
          <w:tcPr>
            <w:tcW w:w="10080" w:type="dxa"/>
            <w:gridSpan w:val="4"/>
            <w:tcBorders>
              <w:top w:val="nil"/>
              <w:left w:val="single" w:sz="4" w:space="0" w:color="auto"/>
              <w:bottom w:val="nil"/>
              <w:right w:val="single" w:sz="4" w:space="0" w:color="auto"/>
            </w:tcBorders>
            <w:vAlign w:val="center"/>
          </w:tcPr>
          <w:p w14:paraId="7C6D9284" w14:textId="25A6178A" w:rsidR="0032737D" w:rsidRPr="007212EC" w:rsidRDefault="00000000" w:rsidP="00F66772">
            <w:pPr>
              <w:pStyle w:val="MastheadTItle"/>
            </w:pPr>
            <w:sdt>
              <w:sdtPr>
                <w:id w:val="-275951187"/>
                <w:placeholder>
                  <w:docPart w:val="165F94BC76554F108BB515D9364503B5"/>
                </w:placeholder>
                <w15:appearance w15:val="hidden"/>
              </w:sdtPr>
              <w:sdtContent>
                <w:r w:rsidR="00A045F5">
                  <w:t>Winter 2022</w:t>
                </w:r>
              </w:sdtContent>
            </w:sdt>
          </w:p>
          <w:p w14:paraId="129AC964" w14:textId="7C15E0BF" w:rsidR="0032737D" w:rsidRPr="007212EC" w:rsidRDefault="00000000" w:rsidP="00B767C0">
            <w:pPr>
              <w:pStyle w:val="MastheadSubtitle"/>
              <w:rPr>
                <w:color w:val="000000" w:themeColor="text1"/>
                <w:sz w:val="52"/>
                <w:szCs w:val="52"/>
              </w:rPr>
            </w:pPr>
            <w:sdt>
              <w:sdtPr>
                <w:rPr>
                  <w:color w:val="000000" w:themeColor="text1"/>
                  <w:sz w:val="52"/>
                  <w:szCs w:val="52"/>
                </w:rPr>
                <w:id w:val="-227377777"/>
                <w:placeholder>
                  <w:docPart w:val="26A30A2B672D4158B3C3AED820BAEE8B"/>
                </w:placeholder>
                <w15:appearance w15:val="hidden"/>
              </w:sdtPr>
              <w:sdtContent>
                <w:r w:rsidR="00A045F5">
                  <w:rPr>
                    <w:color w:val="000000" w:themeColor="text1"/>
                    <w:sz w:val="52"/>
                    <w:szCs w:val="52"/>
                  </w:rPr>
                  <w:t>Bible Navajo Mission &amp; Wildcat Christian Academy</w:t>
                </w:r>
              </w:sdtContent>
            </w:sdt>
            <w:r w:rsidR="00F7629D">
              <w:rPr>
                <w:color w:val="000000" w:themeColor="text1"/>
                <w:sz w:val="52"/>
                <w:szCs w:val="52"/>
              </w:rPr>
              <w:t xml:space="preserve"> </w:t>
            </w:r>
          </w:p>
        </w:tc>
        <w:tc>
          <w:tcPr>
            <w:tcW w:w="1440" w:type="dxa"/>
            <w:tcBorders>
              <w:top w:val="nil"/>
              <w:left w:val="single" w:sz="4" w:space="0" w:color="auto"/>
              <w:bottom w:val="nil"/>
              <w:right w:val="nil"/>
            </w:tcBorders>
            <w:vAlign w:val="center"/>
          </w:tcPr>
          <w:p w14:paraId="572CC97C" w14:textId="3F10C94E" w:rsidR="0032737D" w:rsidRPr="00F7629D" w:rsidRDefault="0032737D" w:rsidP="00F7629D">
            <w:pPr>
              <w:pStyle w:val="MastheadCopy"/>
            </w:pPr>
          </w:p>
        </w:tc>
      </w:tr>
      <w:tr w:rsidR="007212EC" w:rsidRPr="007212EC" w14:paraId="335E2BAA" w14:textId="77777777" w:rsidTr="007B3D21">
        <w:trPr>
          <w:trHeight w:val="144"/>
        </w:trPr>
        <w:tc>
          <w:tcPr>
            <w:tcW w:w="13003" w:type="dxa"/>
            <w:gridSpan w:val="7"/>
            <w:tcBorders>
              <w:top w:val="nil"/>
              <w:left w:val="nil"/>
              <w:bottom w:val="thinThickSmallGap" w:sz="24" w:space="0" w:color="auto"/>
              <w:right w:val="nil"/>
            </w:tcBorders>
            <w:vAlign w:val="center"/>
          </w:tcPr>
          <w:p w14:paraId="1906C271" w14:textId="77777777" w:rsidR="0032737D" w:rsidRPr="007212EC" w:rsidRDefault="0032737D" w:rsidP="00F66772">
            <w:pPr>
              <w:pStyle w:val="NoSpacing"/>
            </w:pPr>
          </w:p>
        </w:tc>
      </w:tr>
      <w:tr w:rsidR="007212EC" w:rsidRPr="007212EC" w14:paraId="15112BC9" w14:textId="77777777" w:rsidTr="007B3D21">
        <w:trPr>
          <w:trHeight w:val="180"/>
        </w:trPr>
        <w:tc>
          <w:tcPr>
            <w:tcW w:w="13003" w:type="dxa"/>
            <w:gridSpan w:val="7"/>
            <w:tcBorders>
              <w:top w:val="thinThickSmallGap" w:sz="24" w:space="0" w:color="auto"/>
              <w:left w:val="nil"/>
              <w:bottom w:val="nil"/>
              <w:right w:val="nil"/>
            </w:tcBorders>
            <w:vAlign w:val="center"/>
          </w:tcPr>
          <w:p w14:paraId="3EBDDE97" w14:textId="77777777" w:rsidR="006B52E6" w:rsidRPr="007212EC" w:rsidRDefault="006B52E6" w:rsidP="00F66772">
            <w:pPr>
              <w:pStyle w:val="NoSpacing"/>
            </w:pPr>
          </w:p>
        </w:tc>
      </w:tr>
      <w:tr w:rsidR="005F4830" w:rsidRPr="007212EC" w14:paraId="045CC78E" w14:textId="77777777" w:rsidTr="007B3D21">
        <w:trPr>
          <w:trHeight w:val="5508"/>
        </w:trPr>
        <w:tc>
          <w:tcPr>
            <w:tcW w:w="4174" w:type="dxa"/>
            <w:gridSpan w:val="2"/>
            <w:vMerge w:val="restart"/>
            <w:tcBorders>
              <w:top w:val="nil"/>
              <w:left w:val="nil"/>
              <w:bottom w:val="nil"/>
              <w:right w:val="nil"/>
            </w:tcBorders>
          </w:tcPr>
          <w:p w14:paraId="24EDDA74" w14:textId="77777777" w:rsidR="005F4830" w:rsidRPr="005F2B1B" w:rsidRDefault="005F4830" w:rsidP="009010EB">
            <w:pPr>
              <w:pStyle w:val="SmallAuthorName"/>
              <w:spacing w:line="276" w:lineRule="auto"/>
              <w:rPr>
                <w:color w:val="000000" w:themeColor="text1"/>
                <w:sz w:val="12"/>
                <w:szCs w:val="12"/>
              </w:rPr>
            </w:pPr>
          </w:p>
          <w:p w14:paraId="53E24D16" w14:textId="552B3248" w:rsidR="005F4830" w:rsidRPr="00F7629D" w:rsidRDefault="00A045F5" w:rsidP="00F66772">
            <w:pPr>
              <w:pStyle w:val="SmallArticleTitle"/>
            </w:pPr>
            <w:r>
              <w:t>A New Year Has Arrived</w:t>
            </w:r>
          </w:p>
          <w:p w14:paraId="38549FF3" w14:textId="77777777" w:rsidR="005F4830" w:rsidRDefault="005F4830" w:rsidP="00F66772">
            <w:pPr>
              <w:pStyle w:val="NoSpacing"/>
            </w:pPr>
          </w:p>
          <w:sdt>
            <w:sdtPr>
              <w:id w:val="-1203937974"/>
              <w:placeholder>
                <w:docPart w:val="01B89C2326364B79A8A7E8C7B7E41C16"/>
              </w:placeholder>
              <w15:appearance w15:val="hidden"/>
            </w:sdtPr>
            <w:sdtContent>
              <w:p w14:paraId="2CC422BF" w14:textId="1C551CE0" w:rsidR="000C550E" w:rsidRDefault="000C550E" w:rsidP="00D86C8C"/>
              <w:p w14:paraId="70693E6F" w14:textId="77777777" w:rsidR="000C550E" w:rsidRDefault="000C550E" w:rsidP="00A045F5"/>
              <w:p w14:paraId="5D35C072" w14:textId="77777777" w:rsidR="00FB4A31" w:rsidRDefault="00FB4A31" w:rsidP="00A045F5"/>
              <w:p w14:paraId="1632A61C" w14:textId="41767F72" w:rsidR="00E8658A" w:rsidRPr="007212EC" w:rsidRDefault="00000000" w:rsidP="00C5096D">
                <w:pPr>
                  <w:ind w:left="-720"/>
                  <w:rPr>
                    <w:color w:val="000000" w:themeColor="text1"/>
                  </w:rPr>
                </w:pPr>
              </w:p>
            </w:sdtContent>
          </w:sdt>
        </w:tc>
        <w:tc>
          <w:tcPr>
            <w:tcW w:w="236" w:type="dxa"/>
            <w:tcBorders>
              <w:top w:val="nil"/>
              <w:left w:val="nil"/>
              <w:bottom w:val="nil"/>
              <w:right w:val="nil"/>
            </w:tcBorders>
            <w:vAlign w:val="center"/>
          </w:tcPr>
          <w:p w14:paraId="301B4B67" w14:textId="77777777" w:rsidR="005F4830" w:rsidRPr="007212EC" w:rsidRDefault="005F4830" w:rsidP="00457BCB">
            <w:pPr>
              <w:jc w:val="center"/>
              <w:rPr>
                <w:color w:val="000000" w:themeColor="text1"/>
              </w:rPr>
            </w:pPr>
          </w:p>
        </w:tc>
        <w:tc>
          <w:tcPr>
            <w:tcW w:w="8593" w:type="dxa"/>
            <w:gridSpan w:val="4"/>
            <w:tcBorders>
              <w:top w:val="nil"/>
              <w:left w:val="nil"/>
              <w:bottom w:val="nil"/>
              <w:right w:val="nil"/>
            </w:tcBorders>
          </w:tcPr>
          <w:p w14:paraId="22286FFB" w14:textId="1DE2E1EC" w:rsidR="005F4830" w:rsidRPr="007212EC" w:rsidRDefault="005F4830" w:rsidP="005F4830">
            <w:pPr>
              <w:pStyle w:val="NoSpacing"/>
              <w:rPr>
                <w:rFonts w:asciiTheme="majorHAnsi" w:hAnsiTheme="majorHAnsi"/>
                <w:color w:val="000000" w:themeColor="text1"/>
                <w:sz w:val="36"/>
                <w:szCs w:val="36"/>
              </w:rPr>
            </w:pPr>
          </w:p>
        </w:tc>
      </w:tr>
      <w:tr w:rsidR="005F4830" w:rsidRPr="007212EC" w14:paraId="7E61E46A" w14:textId="77777777" w:rsidTr="007B3D21">
        <w:trPr>
          <w:trHeight w:val="728"/>
        </w:trPr>
        <w:tc>
          <w:tcPr>
            <w:tcW w:w="4174" w:type="dxa"/>
            <w:gridSpan w:val="2"/>
            <w:vMerge/>
            <w:tcBorders>
              <w:top w:val="nil"/>
              <w:left w:val="nil"/>
              <w:bottom w:val="nil"/>
              <w:right w:val="nil"/>
            </w:tcBorders>
          </w:tcPr>
          <w:p w14:paraId="76603E1E" w14:textId="77777777" w:rsidR="005F4830" w:rsidRPr="007212EC" w:rsidRDefault="005F4830" w:rsidP="005F4830">
            <w:pPr>
              <w:pStyle w:val="PhotoCaption"/>
              <w:rPr>
                <w:color w:val="000000" w:themeColor="text1"/>
              </w:rPr>
            </w:pPr>
          </w:p>
        </w:tc>
        <w:tc>
          <w:tcPr>
            <w:tcW w:w="236" w:type="dxa"/>
            <w:vMerge w:val="restart"/>
            <w:tcBorders>
              <w:top w:val="nil"/>
              <w:left w:val="nil"/>
              <w:right w:val="nil"/>
            </w:tcBorders>
            <w:vAlign w:val="center"/>
          </w:tcPr>
          <w:p w14:paraId="653BF331" w14:textId="77777777" w:rsidR="005F4830" w:rsidRPr="007212EC" w:rsidRDefault="005F4830" w:rsidP="00457BCB">
            <w:pPr>
              <w:jc w:val="center"/>
              <w:rPr>
                <w:color w:val="000000" w:themeColor="text1"/>
              </w:rPr>
            </w:pPr>
          </w:p>
        </w:tc>
        <w:tc>
          <w:tcPr>
            <w:tcW w:w="8593" w:type="dxa"/>
            <w:gridSpan w:val="4"/>
            <w:tcBorders>
              <w:top w:val="nil"/>
              <w:left w:val="nil"/>
              <w:bottom w:val="nil"/>
              <w:right w:val="nil"/>
            </w:tcBorders>
            <w:vAlign w:val="center"/>
          </w:tcPr>
          <w:p w14:paraId="47ED8707" w14:textId="3C7091EE" w:rsidR="005F4830" w:rsidRPr="00F963ED" w:rsidRDefault="005F4830" w:rsidP="00F963ED">
            <w:pPr>
              <w:pStyle w:val="PhotoCaption"/>
            </w:pPr>
          </w:p>
        </w:tc>
      </w:tr>
      <w:tr w:rsidR="005F4830" w:rsidRPr="007212EC" w14:paraId="5AADB830" w14:textId="77777777" w:rsidTr="007B3D21">
        <w:trPr>
          <w:trHeight w:val="1709"/>
        </w:trPr>
        <w:tc>
          <w:tcPr>
            <w:tcW w:w="4174" w:type="dxa"/>
            <w:gridSpan w:val="2"/>
            <w:vMerge/>
            <w:tcBorders>
              <w:top w:val="nil"/>
              <w:left w:val="nil"/>
              <w:bottom w:val="nil"/>
              <w:right w:val="nil"/>
            </w:tcBorders>
          </w:tcPr>
          <w:p w14:paraId="0C84C4A6" w14:textId="77777777" w:rsidR="005F4830" w:rsidRPr="007212EC" w:rsidRDefault="005F4830" w:rsidP="005F4830">
            <w:pPr>
              <w:pStyle w:val="PhotoCaption"/>
              <w:rPr>
                <w:color w:val="000000" w:themeColor="text1"/>
              </w:rPr>
            </w:pPr>
          </w:p>
        </w:tc>
        <w:tc>
          <w:tcPr>
            <w:tcW w:w="236" w:type="dxa"/>
            <w:vMerge/>
            <w:tcBorders>
              <w:left w:val="nil"/>
              <w:right w:val="nil"/>
            </w:tcBorders>
            <w:vAlign w:val="center"/>
          </w:tcPr>
          <w:p w14:paraId="5C78DDCF" w14:textId="77777777" w:rsidR="005F4830" w:rsidRPr="007212EC" w:rsidRDefault="005F4830" w:rsidP="00457BCB">
            <w:pPr>
              <w:jc w:val="center"/>
              <w:rPr>
                <w:color w:val="000000" w:themeColor="text1"/>
              </w:rPr>
            </w:pPr>
          </w:p>
        </w:tc>
        <w:tc>
          <w:tcPr>
            <w:tcW w:w="8593" w:type="dxa"/>
            <w:gridSpan w:val="4"/>
            <w:tcBorders>
              <w:top w:val="nil"/>
              <w:left w:val="nil"/>
              <w:bottom w:val="nil"/>
              <w:right w:val="nil"/>
            </w:tcBorders>
            <w:vAlign w:val="center"/>
          </w:tcPr>
          <w:p w14:paraId="23E22F4F" w14:textId="77777777" w:rsidR="005F4830" w:rsidRDefault="005F4830" w:rsidP="005F4830">
            <w:pPr>
              <w:pStyle w:val="NoSpacing"/>
            </w:pPr>
          </w:p>
          <w:p w14:paraId="54197E1E" w14:textId="31965AA7" w:rsidR="005F4830" w:rsidRPr="005F2B1B" w:rsidRDefault="005F4830" w:rsidP="00727546">
            <w:pPr>
              <w:pStyle w:val="NoSpacing"/>
            </w:pPr>
          </w:p>
          <w:sdt>
            <w:sdtPr>
              <w:id w:val="1285317276"/>
              <w:placeholder>
                <w:docPart w:val="789B2BAB897E49BFB9A66926E022C8CB"/>
              </w:placeholder>
              <w15:appearance w15:val="hidden"/>
            </w:sdtPr>
            <w:sdtContent>
              <w:p w14:paraId="71083776" w14:textId="2053627B" w:rsidR="005F4830" w:rsidRPr="007212EC" w:rsidRDefault="007B3D21" w:rsidP="009D5E5F">
                <w:pPr>
                  <w:pStyle w:val="LargeArticleTitle"/>
                </w:pPr>
                <w:r>
                  <w:rPr>
                    <w:noProof/>
                  </w:rPr>
                  <w:drawing>
                    <wp:anchor distT="0" distB="0" distL="114300" distR="114300" simplePos="0" relativeHeight="251662336" behindDoc="1" locked="0" layoutInCell="1" allowOverlap="1" wp14:anchorId="6E623573" wp14:editId="496D2F07">
                      <wp:simplePos x="0" y="0"/>
                      <wp:positionH relativeFrom="column">
                        <wp:posOffset>2419350</wp:posOffset>
                      </wp:positionH>
                      <wp:positionV relativeFrom="paragraph">
                        <wp:posOffset>753110</wp:posOffset>
                      </wp:positionV>
                      <wp:extent cx="2700020" cy="2247900"/>
                      <wp:effectExtent l="0" t="0" r="508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20" cy="2247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93B59">
                  <w:t>Native American Heritage Month</w:t>
                </w:r>
              </w:p>
            </w:sdtContent>
          </w:sdt>
          <w:p w14:paraId="3F4FD3D6" w14:textId="77777777" w:rsidR="005F4830" w:rsidRDefault="00EA4E85" w:rsidP="009D5E5F">
            <w:pPr>
              <w:pStyle w:val="SmallArticleSubtitle"/>
            </w:pPr>
            <w:r>
              <w:rPr>
                <w:noProof/>
              </w:rPr>
              <w:drawing>
                <wp:inline distT="0" distB="0" distL="0" distR="0" wp14:anchorId="2453D377" wp14:editId="3EE43759">
                  <wp:extent cx="1927860" cy="14458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860" cy="1445895"/>
                          </a:xfrm>
                          <a:prstGeom prst="ellipse">
                            <a:avLst/>
                          </a:prstGeom>
                          <a:ln>
                            <a:noFill/>
                          </a:ln>
                          <a:effectLst>
                            <a:softEdge rad="112500"/>
                          </a:effectLst>
                        </pic:spPr>
                      </pic:pic>
                    </a:graphicData>
                  </a:graphic>
                </wp:inline>
              </w:drawing>
            </w:r>
          </w:p>
          <w:p w14:paraId="3506E41B" w14:textId="77777777" w:rsidR="00EA4E85" w:rsidRDefault="00EA4E85" w:rsidP="009D5E5F">
            <w:pPr>
              <w:pStyle w:val="SmallArticleSubtitle"/>
            </w:pPr>
          </w:p>
          <w:p w14:paraId="462F308C" w14:textId="77777777" w:rsidR="00EA4E85" w:rsidRDefault="00EA4E85" w:rsidP="009D5E5F">
            <w:pPr>
              <w:pStyle w:val="SmallArticleSubtitle"/>
            </w:pPr>
          </w:p>
          <w:p w14:paraId="3D0A5CD7" w14:textId="77777777" w:rsidR="00EA4E85" w:rsidRDefault="00EA4E85" w:rsidP="009D5E5F">
            <w:pPr>
              <w:pStyle w:val="SmallArticleSubtitle"/>
            </w:pPr>
          </w:p>
          <w:p w14:paraId="63449FA7" w14:textId="1B66424E" w:rsidR="00EA4E85" w:rsidRPr="00F963ED" w:rsidRDefault="00EA4E85" w:rsidP="009D5E5F">
            <w:pPr>
              <w:pStyle w:val="SmallArticleSubtitle"/>
            </w:pPr>
          </w:p>
        </w:tc>
      </w:tr>
      <w:tr w:rsidR="00907FDF" w:rsidRPr="007212EC" w14:paraId="510ACE5D" w14:textId="77777777" w:rsidTr="007B3D21">
        <w:trPr>
          <w:trHeight w:val="205"/>
        </w:trPr>
        <w:tc>
          <w:tcPr>
            <w:tcW w:w="4174" w:type="dxa"/>
            <w:gridSpan w:val="2"/>
            <w:vMerge/>
            <w:tcBorders>
              <w:top w:val="nil"/>
              <w:left w:val="nil"/>
              <w:bottom w:val="nil"/>
              <w:right w:val="nil"/>
            </w:tcBorders>
          </w:tcPr>
          <w:p w14:paraId="557FE034" w14:textId="77777777" w:rsidR="005F4830" w:rsidRPr="007212EC" w:rsidRDefault="005F4830" w:rsidP="005F4830">
            <w:pPr>
              <w:pStyle w:val="PhotoCaption"/>
              <w:rPr>
                <w:color w:val="000000" w:themeColor="text1"/>
              </w:rPr>
            </w:pPr>
          </w:p>
        </w:tc>
        <w:tc>
          <w:tcPr>
            <w:tcW w:w="236" w:type="dxa"/>
            <w:vMerge/>
            <w:tcBorders>
              <w:left w:val="nil"/>
              <w:bottom w:val="nil"/>
              <w:right w:val="nil"/>
            </w:tcBorders>
            <w:vAlign w:val="center"/>
          </w:tcPr>
          <w:p w14:paraId="25C911C5" w14:textId="77777777" w:rsidR="005F4830" w:rsidRPr="007212EC" w:rsidRDefault="005F4830" w:rsidP="00457BCB">
            <w:pPr>
              <w:jc w:val="center"/>
              <w:rPr>
                <w:color w:val="000000" w:themeColor="text1"/>
              </w:rPr>
            </w:pPr>
          </w:p>
        </w:tc>
        <w:tc>
          <w:tcPr>
            <w:tcW w:w="4296" w:type="dxa"/>
            <w:vMerge w:val="restart"/>
            <w:tcBorders>
              <w:top w:val="nil"/>
              <w:left w:val="nil"/>
              <w:bottom w:val="nil"/>
              <w:right w:val="nil"/>
            </w:tcBorders>
            <w:vAlign w:val="center"/>
          </w:tcPr>
          <w:p w14:paraId="06CBEE8A" w14:textId="107A6CA2" w:rsidR="005F4830" w:rsidRDefault="005F4830" w:rsidP="00C93B59"/>
        </w:tc>
        <w:tc>
          <w:tcPr>
            <w:tcW w:w="4297" w:type="dxa"/>
            <w:gridSpan w:val="3"/>
            <w:vMerge w:val="restart"/>
            <w:tcBorders>
              <w:top w:val="nil"/>
              <w:left w:val="nil"/>
              <w:bottom w:val="nil"/>
              <w:right w:val="nil"/>
            </w:tcBorders>
            <w:tcMar>
              <w:top w:w="144" w:type="dxa"/>
              <w:left w:w="144" w:type="dxa"/>
            </w:tcMar>
            <w:vAlign w:val="center"/>
          </w:tcPr>
          <w:p w14:paraId="518E0962" w14:textId="46A39B13" w:rsidR="005F4830" w:rsidRDefault="005F4830" w:rsidP="00C93B59"/>
        </w:tc>
      </w:tr>
      <w:tr w:rsidR="00907FDF" w:rsidRPr="007212EC" w14:paraId="0D5FCCB7" w14:textId="77777777" w:rsidTr="007B3D21">
        <w:trPr>
          <w:trHeight w:val="1629"/>
        </w:trPr>
        <w:tc>
          <w:tcPr>
            <w:tcW w:w="4174" w:type="dxa"/>
            <w:gridSpan w:val="2"/>
            <w:tcBorders>
              <w:top w:val="nil"/>
              <w:left w:val="nil"/>
              <w:bottom w:val="nil"/>
              <w:right w:val="nil"/>
            </w:tcBorders>
          </w:tcPr>
          <w:p w14:paraId="269BB6DB" w14:textId="4AE41C66" w:rsidR="005F4830" w:rsidRPr="007212EC" w:rsidRDefault="005F4830" w:rsidP="005F4830">
            <w:pPr>
              <w:pStyle w:val="PhotoCaption"/>
              <w:rPr>
                <w:color w:val="000000" w:themeColor="text1"/>
              </w:rPr>
            </w:pPr>
          </w:p>
        </w:tc>
        <w:tc>
          <w:tcPr>
            <w:tcW w:w="236" w:type="dxa"/>
            <w:tcBorders>
              <w:top w:val="nil"/>
              <w:left w:val="nil"/>
              <w:bottom w:val="nil"/>
              <w:right w:val="nil"/>
            </w:tcBorders>
            <w:vAlign w:val="center"/>
          </w:tcPr>
          <w:p w14:paraId="3EC2A6B5" w14:textId="77777777" w:rsidR="005F4830" w:rsidRPr="007212EC" w:rsidRDefault="005F4830" w:rsidP="00457BCB">
            <w:pPr>
              <w:jc w:val="center"/>
              <w:rPr>
                <w:color w:val="000000" w:themeColor="text1"/>
              </w:rPr>
            </w:pPr>
          </w:p>
        </w:tc>
        <w:tc>
          <w:tcPr>
            <w:tcW w:w="4296" w:type="dxa"/>
            <w:vMerge/>
            <w:tcBorders>
              <w:top w:val="nil"/>
              <w:left w:val="nil"/>
              <w:bottom w:val="nil"/>
              <w:right w:val="nil"/>
            </w:tcBorders>
          </w:tcPr>
          <w:p w14:paraId="4C823B9B"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3B357895" w14:textId="77777777" w:rsidR="005F4830" w:rsidRPr="007212EC" w:rsidRDefault="005F4830" w:rsidP="009D5E5F"/>
        </w:tc>
      </w:tr>
    </w:tbl>
    <w:p w14:paraId="588F80AF" w14:textId="77777777" w:rsidR="00AD28BE" w:rsidRDefault="00AD28BE">
      <w:r>
        <w:br w:type="page"/>
      </w:r>
    </w:p>
    <w:tbl>
      <w:tblPr>
        <w:tblStyle w:val="TableGrid"/>
        <w:tblW w:w="13003" w:type="dxa"/>
        <w:tblLayout w:type="fixed"/>
        <w:tblCellMar>
          <w:left w:w="0" w:type="dxa"/>
          <w:right w:w="0" w:type="dxa"/>
        </w:tblCellMar>
        <w:tblLook w:val="04A0" w:firstRow="1" w:lastRow="0" w:firstColumn="1" w:lastColumn="0" w:noHBand="0" w:noVBand="1"/>
      </w:tblPr>
      <w:tblGrid>
        <w:gridCol w:w="4174"/>
        <w:gridCol w:w="158"/>
        <w:gridCol w:w="78"/>
        <w:gridCol w:w="1528"/>
        <w:gridCol w:w="1080"/>
        <w:gridCol w:w="1648"/>
        <w:gridCol w:w="40"/>
        <w:gridCol w:w="4297"/>
      </w:tblGrid>
      <w:tr w:rsidR="00907FDF" w:rsidRPr="007212EC" w14:paraId="0EEBE12E" w14:textId="77777777" w:rsidTr="007B3D21">
        <w:trPr>
          <w:trHeight w:val="1008"/>
        </w:trPr>
        <w:tc>
          <w:tcPr>
            <w:tcW w:w="4174" w:type="dxa"/>
            <w:tcBorders>
              <w:top w:val="nil"/>
              <w:left w:val="nil"/>
              <w:bottom w:val="nil"/>
              <w:right w:val="nil"/>
            </w:tcBorders>
          </w:tcPr>
          <w:p w14:paraId="2F3D4121" w14:textId="689C8B0E" w:rsidR="005F4830" w:rsidRPr="007212EC" w:rsidRDefault="005F4830" w:rsidP="005F4830">
            <w:pPr>
              <w:pStyle w:val="PhotoCaption"/>
              <w:rPr>
                <w:color w:val="000000" w:themeColor="text1"/>
              </w:rPr>
            </w:pPr>
          </w:p>
        </w:tc>
        <w:tc>
          <w:tcPr>
            <w:tcW w:w="236" w:type="dxa"/>
            <w:gridSpan w:val="2"/>
            <w:tcBorders>
              <w:top w:val="nil"/>
              <w:left w:val="nil"/>
              <w:bottom w:val="nil"/>
              <w:right w:val="nil"/>
            </w:tcBorders>
            <w:vAlign w:val="center"/>
          </w:tcPr>
          <w:p w14:paraId="5BF84EC0" w14:textId="77777777" w:rsidR="005F4830" w:rsidRPr="007212EC" w:rsidRDefault="005F4830" w:rsidP="00EF0035">
            <w:pPr>
              <w:jc w:val="center"/>
              <w:rPr>
                <w:color w:val="000000" w:themeColor="text1"/>
              </w:rPr>
            </w:pPr>
          </w:p>
        </w:tc>
        <w:tc>
          <w:tcPr>
            <w:tcW w:w="4296" w:type="dxa"/>
            <w:gridSpan w:val="4"/>
            <w:tcBorders>
              <w:top w:val="nil"/>
              <w:left w:val="nil"/>
              <w:bottom w:val="nil"/>
              <w:right w:val="nil"/>
            </w:tcBorders>
            <w:tcMar>
              <w:top w:w="144" w:type="dxa"/>
              <w:bottom w:w="144" w:type="dxa"/>
              <w:right w:w="144" w:type="dxa"/>
            </w:tcMar>
          </w:tcPr>
          <w:p w14:paraId="5FF20BB1" w14:textId="77777777" w:rsidR="005F4830" w:rsidRPr="007212EC" w:rsidRDefault="005F4830" w:rsidP="009D5E5F">
            <w:pPr>
              <w:rPr>
                <w:color w:val="000000" w:themeColor="text1"/>
              </w:rPr>
            </w:pPr>
          </w:p>
        </w:tc>
        <w:tc>
          <w:tcPr>
            <w:tcW w:w="4297" w:type="dxa"/>
            <w:tcBorders>
              <w:top w:val="nil"/>
              <w:left w:val="nil"/>
              <w:bottom w:val="nil"/>
              <w:right w:val="nil"/>
            </w:tcBorders>
            <w:tcMar>
              <w:top w:w="144" w:type="dxa"/>
              <w:left w:w="144" w:type="dxa"/>
              <w:bottom w:w="144" w:type="dxa"/>
            </w:tcMar>
          </w:tcPr>
          <w:p w14:paraId="63B76D60" w14:textId="77777777" w:rsidR="005F4830" w:rsidRPr="007212EC" w:rsidRDefault="005F4830" w:rsidP="009D5E5F"/>
        </w:tc>
      </w:tr>
      <w:tr w:rsidR="005F4830" w:rsidRPr="005F4830" w14:paraId="1865BDD5" w14:textId="77777777" w:rsidTr="007B3D21">
        <w:trPr>
          <w:trHeight w:val="288"/>
        </w:trPr>
        <w:tc>
          <w:tcPr>
            <w:tcW w:w="13003" w:type="dxa"/>
            <w:gridSpan w:val="8"/>
            <w:tcBorders>
              <w:top w:val="nil"/>
              <w:left w:val="nil"/>
              <w:bottom w:val="thickThinMediumGap" w:sz="24" w:space="0" w:color="auto"/>
              <w:right w:val="nil"/>
            </w:tcBorders>
            <w:vAlign w:val="center"/>
          </w:tcPr>
          <w:p w14:paraId="0A2A6B5E" w14:textId="77777777" w:rsidR="005F4830" w:rsidRPr="005F4830" w:rsidRDefault="005F4830" w:rsidP="005F4830">
            <w:pPr>
              <w:pStyle w:val="NoSpacing"/>
            </w:pPr>
          </w:p>
        </w:tc>
      </w:tr>
      <w:tr w:rsidR="007212EC" w:rsidRPr="007212EC" w14:paraId="6EBBB557" w14:textId="77777777" w:rsidTr="007B3D21">
        <w:trPr>
          <w:trHeight w:val="576"/>
        </w:trPr>
        <w:tc>
          <w:tcPr>
            <w:tcW w:w="4332" w:type="dxa"/>
            <w:gridSpan w:val="2"/>
            <w:tcBorders>
              <w:top w:val="nil"/>
              <w:left w:val="nil"/>
              <w:bottom w:val="nil"/>
              <w:right w:val="single" w:sz="4" w:space="0" w:color="auto"/>
            </w:tcBorders>
            <w:tcMar>
              <w:top w:w="144" w:type="dxa"/>
              <w:left w:w="216" w:type="dxa"/>
              <w:bottom w:w="0" w:type="dxa"/>
              <w:right w:w="216" w:type="dxa"/>
            </w:tcMar>
            <w:vAlign w:val="center"/>
          </w:tcPr>
          <w:p w14:paraId="29F96EC0" w14:textId="70DF4453" w:rsidR="00864FBB" w:rsidRPr="007212EC" w:rsidRDefault="00A85154" w:rsidP="00284C66">
            <w:pPr>
              <w:pStyle w:val="SmallArticleSubtitle"/>
              <w:jc w:val="center"/>
              <w:rPr>
                <w:color w:val="000000" w:themeColor="text1"/>
              </w:rPr>
            </w:pPr>
            <w:r>
              <w:rPr>
                <w:noProof/>
              </w:rPr>
              <w:drawing>
                <wp:anchor distT="0" distB="0" distL="114300" distR="114300" simplePos="0" relativeHeight="251660288" behindDoc="1" locked="0" layoutInCell="1" allowOverlap="1" wp14:anchorId="7E4EAF8E" wp14:editId="17C1847F">
                  <wp:simplePos x="0" y="0"/>
                  <wp:positionH relativeFrom="column">
                    <wp:posOffset>137160</wp:posOffset>
                  </wp:positionH>
                  <wp:positionV relativeFrom="paragraph">
                    <wp:posOffset>157480</wp:posOffset>
                  </wp:positionV>
                  <wp:extent cx="2476500" cy="1857375"/>
                  <wp:effectExtent l="133350" t="114300" r="133350" b="161925"/>
                  <wp:wrapTight wrapText="bothSides">
                    <wp:wrapPolygon edited="0">
                      <wp:start x="-997" y="-1329"/>
                      <wp:lineTo x="-1163" y="20382"/>
                      <wp:lineTo x="-831" y="23262"/>
                      <wp:lineTo x="22098" y="23262"/>
                      <wp:lineTo x="22597" y="20603"/>
                      <wp:lineTo x="22431" y="-1329"/>
                      <wp:lineTo x="-997" y="-132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51D2EB95" w14:textId="0D718248" w:rsidR="00864FBB" w:rsidRPr="007212EC" w:rsidRDefault="00822717" w:rsidP="00284C66">
            <w:pPr>
              <w:pStyle w:val="SmallArticleSubtitle"/>
              <w:jc w:val="center"/>
              <w:rPr>
                <w:rFonts w:ascii="Georgia Pro" w:hAnsi="Georgia Pro"/>
                <w:b/>
                <w:bCs/>
                <w:color w:val="000000" w:themeColor="text1"/>
                <w:sz w:val="28"/>
                <w:szCs w:val="28"/>
              </w:rPr>
            </w:pPr>
            <w:r>
              <w:rPr>
                <w:noProof/>
              </w:rPr>
              <w:drawing>
                <wp:inline distT="0" distB="0" distL="0" distR="0" wp14:anchorId="471444D8" wp14:editId="25E1E855">
                  <wp:extent cx="2477770" cy="1858645"/>
                  <wp:effectExtent l="119062" t="90488" r="136843" b="13684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77770" cy="1858645"/>
                          </a:xfrm>
                          <a:prstGeom prst="flowChartConnector">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337" w:type="dxa"/>
            <w:gridSpan w:val="2"/>
            <w:tcBorders>
              <w:top w:val="nil"/>
              <w:left w:val="single" w:sz="4" w:space="0" w:color="auto"/>
              <w:bottom w:val="nil"/>
              <w:right w:val="nil"/>
            </w:tcBorders>
            <w:tcMar>
              <w:top w:w="144" w:type="dxa"/>
              <w:left w:w="216" w:type="dxa"/>
              <w:bottom w:w="0" w:type="dxa"/>
              <w:right w:w="216" w:type="dxa"/>
            </w:tcMar>
            <w:vAlign w:val="center"/>
          </w:tcPr>
          <w:p w14:paraId="7A92D9D5" w14:textId="357E19AD" w:rsidR="00864FBB" w:rsidRPr="007212EC" w:rsidRDefault="008131E4" w:rsidP="00284C66">
            <w:pPr>
              <w:pStyle w:val="SmallArticleSubtitle"/>
              <w:jc w:val="center"/>
              <w:rPr>
                <w:rFonts w:ascii="Georgia Pro" w:hAnsi="Georgia Pro"/>
                <w:b/>
                <w:bCs/>
                <w:color w:val="000000" w:themeColor="text1"/>
                <w:sz w:val="28"/>
                <w:szCs w:val="28"/>
              </w:rPr>
            </w:pPr>
            <w:r>
              <w:rPr>
                <w:noProof/>
              </w:rPr>
              <w:drawing>
                <wp:inline distT="0" distB="0" distL="0" distR="0" wp14:anchorId="3E920888" wp14:editId="4C47B884">
                  <wp:extent cx="2471420" cy="1853565"/>
                  <wp:effectExtent l="4127" t="0" r="9208" b="9207"/>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71420" cy="1853565"/>
                          </a:xfrm>
                          <a:prstGeom prst="rect">
                            <a:avLst/>
                          </a:prstGeom>
                          <a:ln>
                            <a:noFill/>
                          </a:ln>
                          <a:effectLst>
                            <a:softEdge rad="112500"/>
                          </a:effectLst>
                        </pic:spPr>
                      </pic:pic>
                    </a:graphicData>
                  </a:graphic>
                </wp:inline>
              </w:drawing>
            </w:r>
          </w:p>
        </w:tc>
      </w:tr>
      <w:tr w:rsidR="00B93C89" w:rsidRPr="007212EC" w14:paraId="768D0415" w14:textId="77777777" w:rsidTr="007B3D21">
        <w:trPr>
          <w:trHeight w:val="576"/>
        </w:trPr>
        <w:tc>
          <w:tcPr>
            <w:tcW w:w="4332" w:type="dxa"/>
            <w:gridSpan w:val="2"/>
            <w:tcBorders>
              <w:top w:val="nil"/>
              <w:left w:val="nil"/>
              <w:bottom w:val="nil"/>
              <w:right w:val="single" w:sz="4" w:space="0" w:color="auto"/>
            </w:tcBorders>
            <w:tcMar>
              <w:top w:w="0" w:type="dxa"/>
              <w:left w:w="216" w:type="dxa"/>
              <w:bottom w:w="0" w:type="dxa"/>
              <w:right w:w="216" w:type="dxa"/>
            </w:tcMar>
            <w:vAlign w:val="center"/>
          </w:tcPr>
          <w:p w14:paraId="3228B947" w14:textId="70067208" w:rsidR="00B93C89" w:rsidRPr="00B93C89" w:rsidRDefault="00A22C74" w:rsidP="00284C66">
            <w:pPr>
              <w:pStyle w:val="SmallAuthorName"/>
              <w:jc w:val="center"/>
            </w:pPr>
            <w:r>
              <w:rPr>
                <w:noProof/>
              </w:rPr>
              <w:drawing>
                <wp:inline distT="0" distB="0" distL="0" distR="0" wp14:anchorId="4251A1AE" wp14:editId="50B464F4">
                  <wp:extent cx="1693756" cy="1270317"/>
                  <wp:effectExtent l="2223" t="0" r="4127" b="412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39826" cy="1304870"/>
                          </a:xfrm>
                          <a:prstGeom prst="rect">
                            <a:avLst/>
                          </a:prstGeom>
                          <a:ln>
                            <a:noFill/>
                          </a:ln>
                          <a:effectLst>
                            <a:softEdge rad="112500"/>
                          </a:effectLst>
                        </pic:spPr>
                      </pic:pic>
                    </a:graphicData>
                  </a:graphic>
                </wp:inline>
              </w:drawing>
            </w:r>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5F589735" w14:textId="3B6ECB49" w:rsidR="00B93C89" w:rsidRPr="004831AD" w:rsidRDefault="002A778B" w:rsidP="00284C66">
            <w:pPr>
              <w:pStyle w:val="SmallAuthorName"/>
              <w:jc w:val="center"/>
              <w:rPr>
                <w:rFonts w:asciiTheme="majorHAnsi" w:hAnsiTheme="majorHAnsi"/>
              </w:rPr>
            </w:pPr>
            <w:r>
              <w:rPr>
                <w:rFonts w:asciiTheme="majorHAnsi" w:hAnsiTheme="majorHAnsi"/>
                <w:noProof/>
              </w:rPr>
              <mc:AlternateContent>
                <mc:Choice Requires="wpg">
                  <w:drawing>
                    <wp:inline distT="0" distB="0" distL="0" distR="0" wp14:anchorId="24797581" wp14:editId="296C6CF9">
                      <wp:extent cx="2477770" cy="2851785"/>
                      <wp:effectExtent l="0" t="0" r="0" b="5715"/>
                      <wp:docPr id="33" name="Group 33"/>
                      <wp:cNvGraphicFramePr/>
                      <a:graphic xmlns:a="http://schemas.openxmlformats.org/drawingml/2006/main">
                        <a:graphicData uri="http://schemas.microsoft.com/office/word/2010/wordprocessingGroup">
                          <wpg:wgp>
                            <wpg:cNvGrpSpPr/>
                            <wpg:grpSpPr>
                              <a:xfrm>
                                <a:off x="0" y="0"/>
                                <a:ext cx="2477770" cy="2851785"/>
                                <a:chOff x="0" y="0"/>
                                <a:chExt cx="2477770" cy="2851785"/>
                              </a:xfrm>
                            </wpg:grpSpPr>
                            <pic:pic xmlns:pic="http://schemas.openxmlformats.org/drawingml/2006/picture">
                              <pic:nvPicPr>
                                <pic:cNvPr id="31" name="Picture 31"/>
                                <pic:cNvPicPr>
                                  <a:picLocks noChangeAspect="1"/>
                                </pic:cNvPicPr>
                              </pic:nvPicPr>
                              <pic:blipFill rotWithShape="1">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b="8047"/>
                                <a:stretch/>
                              </pic:blipFill>
                              <pic:spPr>
                                <a:xfrm>
                                  <a:off x="0" y="0"/>
                                  <a:ext cx="2477770" cy="2278380"/>
                                </a:xfrm>
                                <a:prstGeom prst="rect">
                                  <a:avLst/>
                                </a:prstGeom>
                              </pic:spPr>
                            </pic:pic>
                            <wps:wsp>
                              <wps:cNvPr id="32" name="Text Box 32"/>
                              <wps:cNvSpPr txBox="1"/>
                              <wps:spPr>
                                <a:xfrm>
                                  <a:off x="0" y="2477770"/>
                                  <a:ext cx="2477770" cy="374015"/>
                                </a:xfrm>
                                <a:prstGeom prst="rect">
                                  <a:avLst/>
                                </a:prstGeom>
                                <a:solidFill>
                                  <a:prstClr val="white"/>
                                </a:solidFill>
                                <a:ln>
                                  <a:noFill/>
                                </a:ln>
                              </wps:spPr>
                              <wps:txbx>
                                <w:txbxContent>
                                  <w:p w14:paraId="2206B860" w14:textId="3F9D4960" w:rsidR="002A778B" w:rsidRPr="002A778B" w:rsidRDefault="002A778B" w:rsidP="002A778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4797581" id="Group 33" o:spid="_x0000_s1026" style="width:195.1pt;height:224.55pt;mso-position-horizontal-relative:char;mso-position-vertical-relative:line" coordsize="24777,2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24777;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">
                        <v:imagedata r:id="rId18" o:title="" cropbottom="5274f"/>
                      </v:shape>
                      <v:shapetype id="_x0000_t202" coordsize="21600,21600" o:spt="202" path="m,l,21600r21600,l21600,xe">
                        <v:stroke joinstyle="miter"/>
                        <v:path gradientshapeok="t" o:connecttype="rect"/>
                      </v:shapetype>
                      <v:shape id="Text Box 32" o:spid="_x0000_s1028" type="#_x0000_t202" style="position:absolute;top:24777;width:24777;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awwAAANsAAAAPAAAAZHJzL2Rvd25yZXYueG1sRI/LasMw&#10;EEX3hfyDmEB3tWyX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4jOAWsMAAADbAAAADwAA&#10;AAAAAAAAAAAAAAAHAgAAZHJzL2Rvd25yZXYueG1sUEsFBgAAAAADAAMAtwAAAPcCAAAAAA==&#10;" stroked="f">
                        <v:textbox style="mso-fit-shape-to-text:t">
                          <w:txbxContent>
                            <w:p w14:paraId="2206B860" w14:textId="3F9D4960" w:rsidR="002A778B" w:rsidRPr="002A778B" w:rsidRDefault="002A778B" w:rsidP="002A778B">
                              <w:pPr>
                                <w:rPr>
                                  <w:sz w:val="18"/>
                                  <w:szCs w:val="18"/>
                                </w:rPr>
                              </w:pPr>
                            </w:p>
                          </w:txbxContent>
                        </v:textbox>
                      </v:shape>
                      <w10:anchorlock/>
                    </v:group>
                  </w:pict>
                </mc:Fallback>
              </mc:AlternateContent>
            </w:r>
          </w:p>
        </w:tc>
        <w:tc>
          <w:tcPr>
            <w:tcW w:w="4337" w:type="dxa"/>
            <w:gridSpan w:val="2"/>
            <w:tcBorders>
              <w:top w:val="nil"/>
              <w:left w:val="single" w:sz="4" w:space="0" w:color="auto"/>
              <w:bottom w:val="nil"/>
              <w:right w:val="nil"/>
            </w:tcBorders>
            <w:tcMar>
              <w:top w:w="0" w:type="dxa"/>
              <w:left w:w="216" w:type="dxa"/>
              <w:bottom w:w="0" w:type="dxa"/>
              <w:right w:w="216" w:type="dxa"/>
            </w:tcMar>
            <w:vAlign w:val="center"/>
          </w:tcPr>
          <w:p w14:paraId="64ADB1DB" w14:textId="69510FC6" w:rsidR="00B93C89" w:rsidRPr="007212EC" w:rsidRDefault="00650C70" w:rsidP="00284C66">
            <w:pPr>
              <w:pStyle w:val="SmallAuthorName"/>
              <w:jc w:val="center"/>
              <w:rPr>
                <w:rFonts w:asciiTheme="majorHAnsi" w:hAnsiTheme="majorHAnsi"/>
              </w:rPr>
            </w:pPr>
            <w:r>
              <w:rPr>
                <w:noProof/>
              </w:rPr>
              <w:drawing>
                <wp:inline distT="0" distB="0" distL="0" distR="0" wp14:anchorId="612758D0" wp14:editId="7F9FBE53">
                  <wp:extent cx="2471420" cy="2471420"/>
                  <wp:effectExtent l="0" t="0" r="508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1420" cy="2471420"/>
                          </a:xfrm>
                          <a:prstGeom prst="rect">
                            <a:avLst/>
                          </a:prstGeom>
                          <a:ln>
                            <a:noFill/>
                          </a:ln>
                          <a:effectLst>
                            <a:softEdge rad="112500"/>
                          </a:effectLst>
                        </pic:spPr>
                      </pic:pic>
                    </a:graphicData>
                  </a:graphic>
                </wp:inline>
              </w:drawing>
            </w:r>
          </w:p>
        </w:tc>
      </w:tr>
      <w:tr w:rsidR="00B93C89" w:rsidRPr="007212EC" w14:paraId="29F2EA06" w14:textId="77777777" w:rsidTr="007B3D21">
        <w:trPr>
          <w:trHeight w:val="1530"/>
        </w:trPr>
        <w:tc>
          <w:tcPr>
            <w:tcW w:w="4332" w:type="dxa"/>
            <w:gridSpan w:val="2"/>
            <w:tcBorders>
              <w:top w:val="nil"/>
              <w:left w:val="nil"/>
              <w:bottom w:val="nil"/>
              <w:right w:val="single" w:sz="4" w:space="0" w:color="auto"/>
            </w:tcBorders>
            <w:tcMar>
              <w:left w:w="216" w:type="dxa"/>
              <w:right w:w="216" w:type="dxa"/>
            </w:tcMar>
          </w:tcPr>
          <w:p w14:paraId="02E96A0F" w14:textId="050A26D5" w:rsidR="00B93C89" w:rsidRPr="007212EC" w:rsidRDefault="00B93C89" w:rsidP="000C492C">
            <w:pPr>
              <w:pStyle w:val="TOC2"/>
            </w:pPr>
          </w:p>
        </w:tc>
        <w:tc>
          <w:tcPr>
            <w:tcW w:w="4334" w:type="dxa"/>
            <w:gridSpan w:val="4"/>
            <w:tcBorders>
              <w:top w:val="nil"/>
              <w:left w:val="single" w:sz="4" w:space="0" w:color="auto"/>
              <w:bottom w:val="nil"/>
              <w:right w:val="single" w:sz="4" w:space="0" w:color="auto"/>
            </w:tcBorders>
            <w:tcMar>
              <w:left w:w="216" w:type="dxa"/>
              <w:right w:w="216" w:type="dxa"/>
            </w:tcMar>
          </w:tcPr>
          <w:p w14:paraId="57AC3551" w14:textId="427B08B7" w:rsidR="00B93C89" w:rsidRPr="007212EC" w:rsidRDefault="00B93C89" w:rsidP="000C492C">
            <w:pPr>
              <w:pStyle w:val="TOC2"/>
              <w:rPr>
                <w:color w:val="000000" w:themeColor="text1"/>
              </w:rPr>
            </w:pPr>
          </w:p>
        </w:tc>
        <w:tc>
          <w:tcPr>
            <w:tcW w:w="4337" w:type="dxa"/>
            <w:gridSpan w:val="2"/>
            <w:tcBorders>
              <w:top w:val="nil"/>
              <w:left w:val="single" w:sz="4" w:space="0" w:color="auto"/>
              <w:bottom w:val="nil"/>
              <w:right w:val="nil"/>
            </w:tcBorders>
            <w:tcMar>
              <w:left w:w="216" w:type="dxa"/>
              <w:right w:w="216" w:type="dxa"/>
            </w:tcMar>
          </w:tcPr>
          <w:p w14:paraId="2FC16957" w14:textId="6A43B4C6" w:rsidR="00B93C89" w:rsidRPr="007212EC" w:rsidRDefault="00B93C89" w:rsidP="000C492C">
            <w:pPr>
              <w:pStyle w:val="TOC2"/>
            </w:pPr>
          </w:p>
        </w:tc>
      </w:tr>
      <w:tr w:rsidR="00B93C89" w:rsidRPr="007212EC" w14:paraId="1C4E81F5" w14:textId="77777777" w:rsidTr="007B3D21">
        <w:tblPrEx>
          <w:tblCellMar>
            <w:left w:w="108" w:type="dxa"/>
            <w:right w:w="108" w:type="dxa"/>
          </w:tblCellMar>
        </w:tblPrEx>
        <w:trPr>
          <w:trHeight w:val="306"/>
        </w:trPr>
        <w:tc>
          <w:tcPr>
            <w:tcW w:w="5938" w:type="dxa"/>
            <w:gridSpan w:val="4"/>
            <w:tcBorders>
              <w:top w:val="nil"/>
              <w:left w:val="nil"/>
              <w:bottom w:val="thinThickSmallGap" w:sz="24" w:space="0" w:color="auto"/>
              <w:right w:val="nil"/>
            </w:tcBorders>
          </w:tcPr>
          <w:p w14:paraId="6708C397"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564468C5" w14:textId="400E7F2B" w:rsidR="00B93C89" w:rsidRPr="0010319C" w:rsidRDefault="00B93C89" w:rsidP="00AD28BE">
            <w:pPr>
              <w:pStyle w:val="Footer"/>
              <w:jc w:val="left"/>
            </w:pPr>
          </w:p>
        </w:tc>
        <w:tc>
          <w:tcPr>
            <w:tcW w:w="5985" w:type="dxa"/>
            <w:gridSpan w:val="3"/>
            <w:tcBorders>
              <w:top w:val="nil"/>
              <w:left w:val="nil"/>
              <w:bottom w:val="thinThickSmallGap" w:sz="24" w:space="0" w:color="auto"/>
              <w:right w:val="nil"/>
            </w:tcBorders>
            <w:vAlign w:val="center"/>
          </w:tcPr>
          <w:p w14:paraId="19744382" w14:textId="77777777" w:rsidR="00B93C89" w:rsidRPr="007212EC" w:rsidRDefault="00B93C89" w:rsidP="00284C66">
            <w:pPr>
              <w:pStyle w:val="NoSpacing"/>
            </w:pPr>
          </w:p>
        </w:tc>
      </w:tr>
      <w:tr w:rsidR="00B93C89" w:rsidRPr="007212EC" w14:paraId="7950D233" w14:textId="77777777" w:rsidTr="007B3D21">
        <w:tblPrEx>
          <w:tblCellMar>
            <w:left w:w="108" w:type="dxa"/>
            <w:right w:w="108" w:type="dxa"/>
          </w:tblCellMar>
        </w:tblPrEx>
        <w:trPr>
          <w:trHeight w:val="20"/>
        </w:trPr>
        <w:tc>
          <w:tcPr>
            <w:tcW w:w="5938" w:type="dxa"/>
            <w:gridSpan w:val="4"/>
            <w:tcBorders>
              <w:top w:val="thinThickSmallGap" w:sz="24" w:space="0" w:color="auto"/>
              <w:left w:val="nil"/>
              <w:bottom w:val="nil"/>
              <w:right w:val="nil"/>
            </w:tcBorders>
          </w:tcPr>
          <w:p w14:paraId="0ADC6288" w14:textId="77777777" w:rsidR="00B93C89" w:rsidRPr="007212EC" w:rsidRDefault="00B93C89" w:rsidP="00284C66">
            <w:pPr>
              <w:pStyle w:val="NoSpacing"/>
            </w:pPr>
          </w:p>
        </w:tc>
        <w:tc>
          <w:tcPr>
            <w:tcW w:w="1080" w:type="dxa"/>
            <w:vMerge/>
            <w:tcBorders>
              <w:top w:val="nil"/>
              <w:left w:val="nil"/>
              <w:bottom w:val="nil"/>
              <w:right w:val="nil"/>
            </w:tcBorders>
          </w:tcPr>
          <w:p w14:paraId="43BCBCAB" w14:textId="77777777" w:rsidR="00B93C89" w:rsidRPr="007212EC" w:rsidRDefault="00B93C89" w:rsidP="00284C66">
            <w:pPr>
              <w:pStyle w:val="NoSpacing"/>
            </w:pPr>
          </w:p>
        </w:tc>
        <w:tc>
          <w:tcPr>
            <w:tcW w:w="5985" w:type="dxa"/>
            <w:gridSpan w:val="3"/>
            <w:tcBorders>
              <w:top w:val="thinThickSmallGap" w:sz="24" w:space="0" w:color="auto"/>
              <w:left w:val="nil"/>
              <w:bottom w:val="nil"/>
              <w:right w:val="nil"/>
            </w:tcBorders>
          </w:tcPr>
          <w:p w14:paraId="3A9ECDFA" w14:textId="77777777" w:rsidR="00B93C89" w:rsidRPr="007212EC" w:rsidRDefault="00B93C89" w:rsidP="00284C66">
            <w:pPr>
              <w:pStyle w:val="NoSpacing"/>
            </w:pPr>
          </w:p>
        </w:tc>
      </w:tr>
    </w:tbl>
    <w:p w14:paraId="2C9CDB53" w14:textId="77777777" w:rsidR="008B64A3" w:rsidRDefault="008B64A3">
      <w:pPr>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1"/>
        <w:gridCol w:w="19"/>
        <w:gridCol w:w="1736"/>
        <w:gridCol w:w="1349"/>
        <w:gridCol w:w="1648"/>
        <w:gridCol w:w="4897"/>
      </w:tblGrid>
      <w:tr w:rsidR="004B6664" w:rsidRPr="007212EC" w14:paraId="3EEF1A46" w14:textId="77777777" w:rsidTr="004D2991">
        <w:trPr>
          <w:trHeight w:val="890"/>
        </w:trPr>
        <w:tc>
          <w:tcPr>
            <w:tcW w:w="21888" w:type="dxa"/>
            <w:gridSpan w:val="6"/>
            <w:tcBorders>
              <w:top w:val="thickThinMediumGap" w:sz="24" w:space="0" w:color="auto"/>
            </w:tcBorders>
            <w:tcMar>
              <w:top w:w="288" w:type="dxa"/>
              <w:left w:w="115" w:type="dxa"/>
              <w:right w:w="115" w:type="dxa"/>
            </w:tcMar>
          </w:tcPr>
          <w:p w14:paraId="56DE4D29" w14:textId="28EA2FB5" w:rsidR="00C07E8F" w:rsidRDefault="00C07E8F" w:rsidP="00C07E8F">
            <w:pPr>
              <w:pStyle w:val="SmallAuthorName"/>
              <w:spacing w:line="276" w:lineRule="auto"/>
              <w:rPr>
                <w:color w:val="000000" w:themeColor="text1"/>
                <w:sz w:val="12"/>
                <w:szCs w:val="12"/>
              </w:rPr>
            </w:pPr>
          </w:p>
          <w:p w14:paraId="3B34F3F1" w14:textId="77777777" w:rsidR="00E8658A" w:rsidRPr="005F2B1B" w:rsidRDefault="00E8658A" w:rsidP="00C07E8F">
            <w:pPr>
              <w:pStyle w:val="SmallAuthorName"/>
              <w:spacing w:line="276" w:lineRule="auto"/>
              <w:rPr>
                <w:color w:val="000000" w:themeColor="text1"/>
                <w:sz w:val="12"/>
                <w:szCs w:val="12"/>
              </w:rPr>
            </w:pPr>
          </w:p>
          <w:p w14:paraId="29430645" w14:textId="7CAA6546" w:rsidR="00C07E8F" w:rsidRPr="00F7629D" w:rsidRDefault="00E8658A" w:rsidP="00C07E8F">
            <w:pPr>
              <w:pStyle w:val="LargeArticleTitle"/>
            </w:pPr>
            <w:r>
              <w:t>Christmas Activities</w:t>
            </w:r>
          </w:p>
          <w:p w14:paraId="0DA18B14" w14:textId="0025B9AE" w:rsidR="002107A1" w:rsidRDefault="00000000" w:rsidP="00C07E8F">
            <w:pPr>
              <w:pStyle w:val="LargeArticleSubtitle"/>
            </w:pPr>
            <w:sdt>
              <w:sdtPr>
                <w:id w:val="-1642881033"/>
                <w:placeholder>
                  <w:docPart w:val="5D1FA7FFB2F94E4DA3D71C1E7D23D1E2"/>
                </w:placeholder>
                <w15:appearance w15:val="hidden"/>
              </w:sdtPr>
              <w:sdtContent>
                <w:r w:rsidR="00E8658A">
                  <w:t>Christmas Program</w:t>
                </w:r>
              </w:sdtContent>
            </w:sdt>
            <w:r w:rsidR="00C07E8F" w:rsidRPr="00F7629D">
              <w:t xml:space="preserve"> </w:t>
            </w:r>
          </w:p>
          <w:p w14:paraId="4250FAB6" w14:textId="2FE47CA6" w:rsidR="00F97DB6" w:rsidRPr="00F97DB6" w:rsidRDefault="00F97DB6" w:rsidP="00F97DB6">
            <w:r>
              <w:t xml:space="preserve">Almost all our school children participated in our Christmas Program.  We presented the play “The Three Trees”.  The story told of the birth, life, death and resurrection of our </w:t>
            </w:r>
            <w:proofErr w:type="spellStart"/>
            <w:r>
              <w:t>Saviour</w:t>
            </w:r>
            <w:proofErr w:type="spellEnd"/>
            <w:r>
              <w:t xml:space="preserve">.  We had several performances from our upper learning center students, and our elementary sang Christmas carols.  We had about 120 or more at the program, and we pray God will use this to speak to those who attended.  We want to give a special thank you to Susan Williams for her special donations to help cover the costs of putting on our program and other Christmas events.  </w:t>
            </w:r>
          </w:p>
          <w:p w14:paraId="0B545FE2" w14:textId="4E4EC304" w:rsidR="00F97DB6" w:rsidRPr="00F97DB6" w:rsidRDefault="00F97DB6" w:rsidP="00F97DB6"/>
        </w:tc>
      </w:tr>
      <w:tr w:rsidR="004B6664" w:rsidRPr="007212EC" w14:paraId="42C4B53A" w14:textId="77777777" w:rsidTr="004D2991">
        <w:trPr>
          <w:trHeight w:val="4437"/>
        </w:trPr>
        <w:tc>
          <w:tcPr>
            <w:tcW w:w="7243" w:type="dxa"/>
            <w:gridSpan w:val="2"/>
            <w:vMerge w:val="restart"/>
            <w:tcMar>
              <w:top w:w="288" w:type="dxa"/>
              <w:left w:w="115" w:type="dxa"/>
              <w:bottom w:w="144" w:type="dxa"/>
              <w:right w:w="144" w:type="dxa"/>
            </w:tcMar>
          </w:tcPr>
          <w:p w14:paraId="399011FA" w14:textId="07F8EB5A" w:rsidR="009E409B" w:rsidRPr="00C07E8F" w:rsidRDefault="00AF3BDA" w:rsidP="00E8658A">
            <w:r>
              <w:rPr>
                <w:noProof/>
              </w:rPr>
              <w:drawing>
                <wp:inline distT="0" distB="0" distL="0" distR="0" wp14:anchorId="6DE22AD2" wp14:editId="29E31713">
                  <wp:extent cx="2914015" cy="180467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015" cy="1804670"/>
                          </a:xfrm>
                          <a:prstGeom prst="rect">
                            <a:avLst/>
                          </a:prstGeom>
                          <a:noFill/>
                        </pic:spPr>
                      </pic:pic>
                    </a:graphicData>
                  </a:graphic>
                </wp:inline>
              </w:drawing>
            </w:r>
            <w:r w:rsidR="00E8658A">
              <w:rPr>
                <w:noProof/>
              </w:rPr>
              <w:drawing>
                <wp:inline distT="0" distB="0" distL="0" distR="0" wp14:anchorId="39DB5335" wp14:editId="7527A3EE">
                  <wp:extent cx="2805112" cy="2103834"/>
                  <wp:effectExtent l="762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18106" cy="2113580"/>
                          </a:xfrm>
                          <a:prstGeom prst="rect">
                            <a:avLst/>
                          </a:prstGeom>
                          <a:ln>
                            <a:noFill/>
                          </a:ln>
                          <a:effectLst>
                            <a:softEdge rad="112500"/>
                          </a:effectLst>
                        </pic:spPr>
                      </pic:pic>
                    </a:graphicData>
                  </a:graphic>
                </wp:inline>
              </w:drawing>
            </w:r>
            <w:r w:rsidR="00E8658A">
              <w:rPr>
                <w:noProof/>
              </w:rPr>
              <w:drawing>
                <wp:inline distT="0" distB="0" distL="0" distR="0" wp14:anchorId="12FDA40B" wp14:editId="09805A39">
                  <wp:extent cx="2385378" cy="1788948"/>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94546" cy="1795824"/>
                          </a:xfrm>
                          <a:prstGeom prst="rect">
                            <a:avLst/>
                          </a:prstGeom>
                          <a:ln>
                            <a:noFill/>
                          </a:ln>
                          <a:effectLst>
                            <a:softEdge rad="112500"/>
                          </a:effectLst>
                        </pic:spPr>
                      </pic:pic>
                    </a:graphicData>
                  </a:graphic>
                </wp:inline>
              </w:drawing>
            </w:r>
            <w:r w:rsidR="00FA1F8F">
              <w:rPr>
                <w:noProof/>
              </w:rPr>
              <w:drawing>
                <wp:inline distT="0" distB="0" distL="0" distR="0" wp14:anchorId="6168FBFB" wp14:editId="731A65F7">
                  <wp:extent cx="4424045" cy="3317875"/>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c>
          <w:tcPr>
            <w:tcW w:w="7197" w:type="dxa"/>
            <w:gridSpan w:val="3"/>
            <w:vMerge w:val="restart"/>
            <w:tcMar>
              <w:top w:w="288" w:type="dxa"/>
              <w:left w:w="115" w:type="dxa"/>
              <w:bottom w:w="144" w:type="dxa"/>
              <w:right w:w="115" w:type="dxa"/>
            </w:tcMar>
          </w:tcPr>
          <w:p w14:paraId="75B37C22" w14:textId="0A4E15A1" w:rsidR="00F97DB6" w:rsidRDefault="00FA1F8F" w:rsidP="00E8658A">
            <w:pPr>
              <w:rPr>
                <w:noProof/>
              </w:rPr>
            </w:pPr>
            <w:r>
              <w:rPr>
                <w:noProof/>
              </w:rPr>
              <w:drawing>
                <wp:inline distT="0" distB="0" distL="0" distR="0" wp14:anchorId="3C4BEA68" wp14:editId="22612CC6">
                  <wp:extent cx="2915920" cy="18059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422"/>
                          <a:stretch/>
                        </pic:blipFill>
                        <pic:spPr bwMode="auto">
                          <a:xfrm>
                            <a:off x="0" y="0"/>
                            <a:ext cx="2915920" cy="18059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t xml:space="preserve"> </w:t>
            </w:r>
          </w:p>
          <w:p w14:paraId="7BEE65E1" w14:textId="77A97B59" w:rsidR="00F97DB6" w:rsidRDefault="00F97DB6" w:rsidP="00E8658A">
            <w:pPr>
              <w:rPr>
                <w:noProof/>
              </w:rPr>
            </w:pPr>
            <w:r>
              <w:rPr>
                <w:noProof/>
              </w:rPr>
              <w:t xml:space="preserve">Above: Aaliyah Yazzie, Ethan Joe, Teya Herrick &amp; Angelo Ariviso </w:t>
            </w:r>
          </w:p>
          <w:p w14:paraId="5FCB49AD" w14:textId="14D65DD3" w:rsidR="002505E0" w:rsidRPr="002505E0" w:rsidRDefault="002505E0" w:rsidP="002505E0">
            <w:pPr>
              <w:tabs>
                <w:tab w:val="left" w:pos="1584"/>
              </w:tabs>
            </w:pPr>
            <w:r>
              <w:tab/>
            </w:r>
          </w:p>
          <w:p w14:paraId="4BAE9F35" w14:textId="051E97FD" w:rsidR="00F97DB6" w:rsidRDefault="00F97DB6" w:rsidP="00E8658A">
            <w:pPr>
              <w:rPr>
                <w:noProof/>
              </w:rPr>
            </w:pPr>
            <w:r>
              <w:rPr>
                <w:noProof/>
              </w:rPr>
              <w:lastRenderedPageBreak/>
              <w:t>presenting “Mary Did You Know” in Sign Language</w:t>
            </w:r>
          </w:p>
          <w:p w14:paraId="12D0EB73" w14:textId="2261E6F6" w:rsidR="009E409B" w:rsidRDefault="00FA1F8F" w:rsidP="00E8658A">
            <w:pPr>
              <w:rPr>
                <w:noProof/>
              </w:rPr>
            </w:pPr>
            <w:r>
              <w:rPr>
                <w:noProof/>
              </w:rPr>
              <w:drawing>
                <wp:anchor distT="0" distB="0" distL="114300" distR="114300" simplePos="0" relativeHeight="251659264" behindDoc="1" locked="0" layoutInCell="1" allowOverlap="1" wp14:anchorId="5F3D3FCD" wp14:editId="6B67884F">
                  <wp:simplePos x="0" y="0"/>
                  <wp:positionH relativeFrom="column">
                    <wp:posOffset>0</wp:posOffset>
                  </wp:positionH>
                  <wp:positionV relativeFrom="paragraph">
                    <wp:posOffset>0</wp:posOffset>
                  </wp:positionV>
                  <wp:extent cx="1684020" cy="1263015"/>
                  <wp:effectExtent l="0" t="0" r="0" b="0"/>
                  <wp:wrapTight wrapText="bothSides">
                    <wp:wrapPolygon edited="0">
                      <wp:start x="977" y="0"/>
                      <wp:lineTo x="0" y="652"/>
                      <wp:lineTo x="0" y="19548"/>
                      <wp:lineTo x="244" y="20851"/>
                      <wp:lineTo x="977" y="21176"/>
                      <wp:lineTo x="20281" y="21176"/>
                      <wp:lineTo x="21014" y="20851"/>
                      <wp:lineTo x="21258" y="19548"/>
                      <wp:lineTo x="21258" y="652"/>
                      <wp:lineTo x="20281" y="0"/>
                      <wp:lineTo x="97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4020" cy="1263015"/>
                          </a:xfrm>
                          <a:prstGeom prst="rect">
                            <a:avLst/>
                          </a:prstGeom>
                          <a:ln>
                            <a:noFill/>
                          </a:ln>
                          <a:effectLst>
                            <a:softEdge rad="112500"/>
                          </a:effectLst>
                        </pic:spPr>
                      </pic:pic>
                    </a:graphicData>
                  </a:graphic>
                </wp:anchor>
              </w:drawing>
            </w:r>
            <w:r>
              <w:rPr>
                <w:noProof/>
              </w:rPr>
              <w:t xml:space="preserve"> </w:t>
            </w:r>
            <w:r w:rsidR="00F97DB6">
              <w:rPr>
                <w:noProof/>
              </w:rPr>
              <w:t>Left:</w:t>
            </w:r>
          </w:p>
          <w:p w14:paraId="403DA6A4" w14:textId="20E62C2F" w:rsidR="00F97DB6" w:rsidRPr="00C07E8F" w:rsidRDefault="00C74B57" w:rsidP="00E8658A">
            <w:r>
              <w:rPr>
                <w:noProof/>
              </w:rPr>
              <w:drawing>
                <wp:anchor distT="0" distB="0" distL="114300" distR="114300" simplePos="0" relativeHeight="251658240" behindDoc="1" locked="0" layoutInCell="1" allowOverlap="1" wp14:anchorId="73A4C53D" wp14:editId="76A42141">
                  <wp:simplePos x="0" y="0"/>
                  <wp:positionH relativeFrom="column">
                    <wp:posOffset>312420</wp:posOffset>
                  </wp:positionH>
                  <wp:positionV relativeFrom="paragraph">
                    <wp:posOffset>808355</wp:posOffset>
                  </wp:positionV>
                  <wp:extent cx="1629410" cy="1759585"/>
                  <wp:effectExtent l="0" t="7938" r="953" b="952"/>
                  <wp:wrapTight wrapText="bothSides">
                    <wp:wrapPolygon edited="0">
                      <wp:start x="-105" y="20567"/>
                      <wp:lineTo x="905" y="21503"/>
                      <wp:lineTo x="21360" y="21503"/>
                      <wp:lineTo x="21360" y="20567"/>
                      <wp:lineTo x="21360" y="1158"/>
                      <wp:lineTo x="21360" y="924"/>
                      <wp:lineTo x="20350" y="222"/>
                      <wp:lineTo x="3935" y="222"/>
                      <wp:lineTo x="147" y="1158"/>
                      <wp:lineTo x="-105" y="1158"/>
                      <wp:lineTo x="-105" y="2056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534"/>
                          <a:stretch/>
                        </pic:blipFill>
                        <pic:spPr bwMode="auto">
                          <a:xfrm rot="5400000">
                            <a:off x="0" y="0"/>
                            <a:ext cx="1629410" cy="17595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F97DB6">
              <w:rPr>
                <w:noProof/>
              </w:rPr>
              <w:t>Upper LC girls performing a praise dance with flags</w:t>
            </w:r>
          </w:p>
        </w:tc>
        <w:tc>
          <w:tcPr>
            <w:tcW w:w="7448" w:type="dxa"/>
            <w:tcMar>
              <w:top w:w="288" w:type="dxa"/>
              <w:left w:w="115" w:type="dxa"/>
              <w:bottom w:w="144" w:type="dxa"/>
              <w:right w:w="115" w:type="dxa"/>
            </w:tcMar>
          </w:tcPr>
          <w:p w14:paraId="0FDB8F43" w14:textId="77777777" w:rsidR="00F31919" w:rsidRDefault="00CD375C" w:rsidP="00DC27FC">
            <w:pPr>
              <w:rPr>
                <w:color w:val="000000" w:themeColor="text1"/>
              </w:rPr>
            </w:pPr>
            <w:r>
              <w:rPr>
                <w:noProof/>
              </w:rPr>
              <w:lastRenderedPageBreak/>
              <w:drawing>
                <wp:inline distT="0" distB="0" distL="0" distR="0" wp14:anchorId="7DC03E3E" wp14:editId="3BC7F5FB">
                  <wp:extent cx="1930222" cy="144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2567" cy="1457060"/>
                          </a:xfrm>
                          <a:prstGeom prst="rect">
                            <a:avLst/>
                          </a:prstGeom>
                          <a:ln>
                            <a:noFill/>
                          </a:ln>
                          <a:effectLst>
                            <a:softEdge rad="112500"/>
                          </a:effectLst>
                        </pic:spPr>
                      </pic:pic>
                    </a:graphicData>
                  </a:graphic>
                </wp:inline>
              </w:drawing>
            </w:r>
            <w:r>
              <w:rPr>
                <w:noProof/>
              </w:rPr>
              <w:drawing>
                <wp:inline distT="0" distB="0" distL="0" distR="0" wp14:anchorId="668B1C2D" wp14:editId="04117953">
                  <wp:extent cx="1249680" cy="93734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3956" cy="940554"/>
                          </a:xfrm>
                          <a:prstGeom prst="rect">
                            <a:avLst/>
                          </a:prstGeom>
                          <a:ln>
                            <a:noFill/>
                          </a:ln>
                          <a:effectLst>
                            <a:softEdge rad="112500"/>
                          </a:effectLst>
                        </pic:spPr>
                      </pic:pic>
                    </a:graphicData>
                  </a:graphic>
                </wp:inline>
              </w:drawing>
            </w:r>
          </w:p>
          <w:p w14:paraId="1327A8EC" w14:textId="34D7E663" w:rsidR="00CD375C" w:rsidRDefault="00CD375C" w:rsidP="00DC27FC">
            <w:pPr>
              <w:rPr>
                <w:color w:val="000000" w:themeColor="text1"/>
              </w:rPr>
            </w:pPr>
            <w:r>
              <w:rPr>
                <w:color w:val="000000" w:themeColor="text1"/>
              </w:rPr>
              <w:t>Daughters of the King Women’s Ball</w:t>
            </w:r>
          </w:p>
          <w:p w14:paraId="5332110B" w14:textId="115CAF25" w:rsidR="00CD375C" w:rsidRPr="007212EC" w:rsidRDefault="00CD375C" w:rsidP="00DC27FC">
            <w:pPr>
              <w:rPr>
                <w:color w:val="000000" w:themeColor="text1"/>
              </w:rPr>
            </w:pPr>
            <w:r>
              <w:rPr>
                <w:noProof/>
              </w:rPr>
              <w:lastRenderedPageBreak/>
              <w:drawing>
                <wp:inline distT="0" distB="0" distL="0" distR="0" wp14:anchorId="4956215C" wp14:editId="343AB0D9">
                  <wp:extent cx="1692505" cy="1269496"/>
                  <wp:effectExtent l="1905" t="0" r="508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flipH="1">
                            <a:off x="0" y="0"/>
                            <a:ext cx="1703719" cy="1277907"/>
                          </a:xfrm>
                          <a:prstGeom prst="rect">
                            <a:avLst/>
                          </a:prstGeom>
                          <a:ln>
                            <a:noFill/>
                          </a:ln>
                          <a:effectLst>
                            <a:softEdge rad="112500"/>
                          </a:effectLst>
                        </pic:spPr>
                      </pic:pic>
                    </a:graphicData>
                  </a:graphic>
                </wp:inline>
              </w:drawing>
            </w:r>
            <w:r>
              <w:rPr>
                <w:noProof/>
              </w:rPr>
              <w:drawing>
                <wp:inline distT="0" distB="0" distL="0" distR="0" wp14:anchorId="3958274D" wp14:editId="0BC08AE5">
                  <wp:extent cx="2651760" cy="19890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6419" cy="1992498"/>
                          </a:xfrm>
                          <a:prstGeom prst="flowChartConnector">
                            <a:avLst/>
                          </a:prstGeom>
                          <a:ln>
                            <a:noFill/>
                          </a:ln>
                          <a:effectLst>
                            <a:softEdge rad="112500"/>
                          </a:effectLst>
                        </pic:spPr>
                      </pic:pic>
                    </a:graphicData>
                  </a:graphic>
                </wp:inline>
              </w:drawing>
            </w:r>
          </w:p>
        </w:tc>
      </w:tr>
      <w:tr w:rsidR="004B6664" w:rsidRPr="007212EC" w14:paraId="408DBCBD" w14:textId="77777777" w:rsidTr="004D2991">
        <w:trPr>
          <w:trHeight w:val="20"/>
        </w:trPr>
        <w:tc>
          <w:tcPr>
            <w:tcW w:w="7243" w:type="dxa"/>
            <w:gridSpan w:val="2"/>
            <w:vMerge/>
            <w:tcBorders>
              <w:bottom w:val="thickThinMediumGap" w:sz="24" w:space="0" w:color="auto"/>
            </w:tcBorders>
            <w:tcMar>
              <w:top w:w="288" w:type="dxa"/>
              <w:left w:w="115" w:type="dxa"/>
              <w:bottom w:w="144" w:type="dxa"/>
              <w:right w:w="144" w:type="dxa"/>
            </w:tcMar>
          </w:tcPr>
          <w:p w14:paraId="0F6950EF" w14:textId="77777777" w:rsidR="00F31919" w:rsidRPr="007212EC" w:rsidRDefault="00F31919" w:rsidP="00B767C0">
            <w:pPr>
              <w:pStyle w:val="BodyCopy"/>
              <w:rPr>
                <w:color w:val="000000" w:themeColor="text1"/>
              </w:rPr>
            </w:pPr>
          </w:p>
        </w:tc>
        <w:tc>
          <w:tcPr>
            <w:tcW w:w="7197" w:type="dxa"/>
            <w:gridSpan w:val="3"/>
            <w:vMerge/>
            <w:tcBorders>
              <w:bottom w:val="thickThinMediumGap" w:sz="24" w:space="0" w:color="auto"/>
            </w:tcBorders>
            <w:tcMar>
              <w:top w:w="288" w:type="dxa"/>
              <w:left w:w="115" w:type="dxa"/>
              <w:bottom w:w="144" w:type="dxa"/>
              <w:right w:w="115" w:type="dxa"/>
            </w:tcMar>
          </w:tcPr>
          <w:p w14:paraId="565292A7" w14:textId="77777777" w:rsidR="00F31919" w:rsidRPr="007212EC" w:rsidRDefault="00F31919" w:rsidP="00B767C0">
            <w:pPr>
              <w:pStyle w:val="BodyCopy"/>
              <w:rPr>
                <w:color w:val="000000" w:themeColor="text1"/>
              </w:rPr>
            </w:pPr>
          </w:p>
        </w:tc>
        <w:tc>
          <w:tcPr>
            <w:tcW w:w="7448" w:type="dxa"/>
            <w:tcBorders>
              <w:bottom w:val="thickThinMediumGap" w:sz="24" w:space="0" w:color="auto"/>
            </w:tcBorders>
            <w:tcMar>
              <w:top w:w="0" w:type="dxa"/>
              <w:left w:w="115" w:type="dxa"/>
              <w:bottom w:w="0" w:type="dxa"/>
              <w:right w:w="115" w:type="dxa"/>
            </w:tcMar>
            <w:vAlign w:val="center"/>
          </w:tcPr>
          <w:p w14:paraId="38D0E27E" w14:textId="5A48FAAD" w:rsidR="00F31919" w:rsidRPr="007212EC" w:rsidRDefault="00F31919" w:rsidP="00F31919">
            <w:pPr>
              <w:pStyle w:val="PhotoCaption"/>
            </w:pPr>
          </w:p>
        </w:tc>
      </w:tr>
      <w:tr w:rsidR="004B6664" w:rsidRPr="007212EC" w14:paraId="069A905F" w14:textId="77777777" w:rsidTr="004D2991">
        <w:trPr>
          <w:trHeight w:val="20"/>
        </w:trPr>
        <w:tc>
          <w:tcPr>
            <w:tcW w:w="7243" w:type="dxa"/>
            <w:gridSpan w:val="2"/>
            <w:tcBorders>
              <w:top w:val="thickThinMediumGap" w:sz="24" w:space="0" w:color="auto"/>
            </w:tcBorders>
            <w:tcMar>
              <w:top w:w="0" w:type="dxa"/>
              <w:left w:w="115" w:type="dxa"/>
              <w:right w:w="115" w:type="dxa"/>
            </w:tcMar>
            <w:vAlign w:val="center"/>
          </w:tcPr>
          <w:p w14:paraId="188E64A5" w14:textId="1000D384" w:rsidR="00CB4217" w:rsidRPr="007212EC" w:rsidRDefault="00CB4217" w:rsidP="00CE1F2C">
            <w:pPr>
              <w:pStyle w:val="NoSpacing"/>
            </w:pPr>
          </w:p>
        </w:tc>
        <w:tc>
          <w:tcPr>
            <w:tcW w:w="7197" w:type="dxa"/>
            <w:gridSpan w:val="3"/>
            <w:tcBorders>
              <w:top w:val="thickThinMediumGap" w:sz="24" w:space="0" w:color="auto"/>
            </w:tcBorders>
            <w:tcMar>
              <w:top w:w="0" w:type="dxa"/>
              <w:left w:w="115" w:type="dxa"/>
              <w:right w:w="115" w:type="dxa"/>
            </w:tcMar>
            <w:vAlign w:val="center"/>
          </w:tcPr>
          <w:p w14:paraId="29B7DA72" w14:textId="7FA78C90" w:rsidR="00CB4217" w:rsidRPr="007212EC" w:rsidRDefault="00CB4217" w:rsidP="00CE1F2C">
            <w:pPr>
              <w:pStyle w:val="NoSpacing"/>
            </w:pPr>
          </w:p>
        </w:tc>
        <w:tc>
          <w:tcPr>
            <w:tcW w:w="7448" w:type="dxa"/>
            <w:tcBorders>
              <w:top w:val="thickThinMediumGap" w:sz="24" w:space="0" w:color="auto"/>
            </w:tcBorders>
            <w:tcMar>
              <w:top w:w="0" w:type="dxa"/>
              <w:left w:w="115" w:type="dxa"/>
              <w:right w:w="115" w:type="dxa"/>
            </w:tcMar>
            <w:vAlign w:val="center"/>
          </w:tcPr>
          <w:p w14:paraId="0D440C5A" w14:textId="77777777" w:rsidR="00CB4217" w:rsidRPr="007212EC" w:rsidRDefault="00CB4217" w:rsidP="00CE1F2C">
            <w:pPr>
              <w:pStyle w:val="NoSpacing"/>
            </w:pPr>
          </w:p>
        </w:tc>
      </w:tr>
      <w:tr w:rsidR="004B6664" w:rsidRPr="007212EC" w14:paraId="2AE2496D" w14:textId="77777777" w:rsidTr="004D2991">
        <w:trPr>
          <w:trHeight w:val="4907"/>
        </w:trPr>
        <w:tc>
          <w:tcPr>
            <w:tcW w:w="14440" w:type="dxa"/>
            <w:gridSpan w:val="5"/>
            <w:tcBorders>
              <w:right w:val="single" w:sz="4" w:space="0" w:color="auto"/>
            </w:tcBorders>
          </w:tcPr>
          <w:p w14:paraId="72A13E69" w14:textId="47D99000" w:rsidR="00BC1947" w:rsidRPr="007212EC" w:rsidRDefault="00012AE2">
            <w:pPr>
              <w:rPr>
                <w:color w:val="000000" w:themeColor="text1"/>
              </w:rPr>
            </w:pPr>
            <w:r>
              <w:rPr>
                <w:noProof/>
              </w:rPr>
              <w:lastRenderedPageBreak/>
              <w:drawing>
                <wp:inline distT="0" distB="0" distL="0" distR="0" wp14:anchorId="69BD73D8" wp14:editId="241222E7">
                  <wp:extent cx="2111868" cy="1583901"/>
                  <wp:effectExtent l="149543" t="136207" r="171767" b="133668"/>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129535" cy="15971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F10B5">
              <w:rPr>
                <w:noProof/>
                <w:color w:val="000000" w:themeColor="text1"/>
              </w:rPr>
              <w:drawing>
                <wp:inline distT="0" distB="0" distL="0" distR="0" wp14:anchorId="2D532CC9" wp14:editId="747227DA">
                  <wp:extent cx="1706880" cy="227584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706880" cy="2275840"/>
                          </a:xfrm>
                          <a:prstGeom prst="flowChartConnector">
                            <a:avLst/>
                          </a:prstGeom>
                          <a:ln>
                            <a:noFill/>
                          </a:ln>
                          <a:effectLst>
                            <a:softEdge rad="112500"/>
                          </a:effectLst>
                        </pic:spPr>
                      </pic:pic>
                    </a:graphicData>
                  </a:graphic>
                </wp:inline>
              </w:drawing>
            </w:r>
            <w:r w:rsidR="004B6664">
              <w:rPr>
                <w:noProof/>
              </w:rPr>
              <w:drawing>
                <wp:inline distT="0" distB="0" distL="0" distR="0" wp14:anchorId="4A09E57B" wp14:editId="78B569A2">
                  <wp:extent cx="1575860" cy="1181895"/>
                  <wp:effectExtent l="63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591310" cy="1193483"/>
                          </a:xfrm>
                          <a:prstGeom prst="rect">
                            <a:avLst/>
                          </a:prstGeom>
                          <a:ln>
                            <a:noFill/>
                          </a:ln>
                          <a:effectLst>
                            <a:softEdge rad="112500"/>
                          </a:effectLst>
                        </pic:spPr>
                      </pic:pic>
                    </a:graphicData>
                  </a:graphic>
                </wp:inline>
              </w:drawing>
            </w:r>
            <w:r w:rsidR="004D2991">
              <w:rPr>
                <w:noProof/>
              </w:rPr>
              <w:drawing>
                <wp:inline distT="0" distB="0" distL="0" distR="0" wp14:anchorId="007622CD" wp14:editId="45387E41">
                  <wp:extent cx="1699260" cy="226288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2787" cy="2267584"/>
                          </a:xfrm>
                          <a:prstGeom prst="rect">
                            <a:avLst/>
                          </a:prstGeom>
                          <a:ln>
                            <a:noFill/>
                          </a:ln>
                          <a:effectLst>
                            <a:softEdge rad="112500"/>
                          </a:effectLst>
                        </pic:spPr>
                      </pic:pic>
                    </a:graphicData>
                  </a:graphic>
                </wp:inline>
              </w:drawing>
            </w:r>
          </w:p>
        </w:tc>
        <w:tc>
          <w:tcPr>
            <w:tcW w:w="7448" w:type="dxa"/>
            <w:vMerge w:val="restart"/>
            <w:tcBorders>
              <w:left w:val="single" w:sz="4" w:space="0" w:color="auto"/>
            </w:tcBorders>
            <w:tcMar>
              <w:top w:w="0" w:type="dxa"/>
              <w:left w:w="216" w:type="dxa"/>
              <w:right w:w="115" w:type="dxa"/>
            </w:tcMar>
          </w:tcPr>
          <w:p w14:paraId="05A9E3E5" w14:textId="77777777" w:rsidR="005F2B1B" w:rsidRPr="005F2B1B" w:rsidRDefault="005F2B1B" w:rsidP="00D67E44">
            <w:pPr>
              <w:pStyle w:val="NoSpacing"/>
            </w:pPr>
          </w:p>
          <w:p w14:paraId="61986F27" w14:textId="2784F190" w:rsidR="00AA5FE5" w:rsidRPr="009D5E5F" w:rsidRDefault="00FA1F8F" w:rsidP="009D5E5F">
            <w:pPr>
              <w:pStyle w:val="SmallArticleTitle"/>
              <w:rPr>
                <w:rFonts w:asciiTheme="minorHAnsi" w:hAnsiTheme="minorHAnsi"/>
                <w:color w:val="000000" w:themeColor="text1"/>
                <w:sz w:val="24"/>
              </w:rPr>
            </w:pPr>
            <w:r>
              <w:rPr>
                <w:color w:val="000000" w:themeColor="text1"/>
              </w:rPr>
              <w:t xml:space="preserve">Birthday for Jesus </w:t>
            </w:r>
            <w:r w:rsidR="00F97DB6">
              <w:rPr>
                <w:color w:val="000000" w:themeColor="text1"/>
              </w:rPr>
              <w:t>Sunday</w:t>
            </w:r>
          </w:p>
          <w:p w14:paraId="2FED1664" w14:textId="79D33839" w:rsidR="00BC1947" w:rsidRDefault="00000000" w:rsidP="009D5E5F">
            <w:pPr>
              <w:pStyle w:val="SmallArticleSubtitle"/>
            </w:pPr>
            <w:sdt>
              <w:sdtPr>
                <w:id w:val="1915975450"/>
                <w:placeholder>
                  <w:docPart w:val="A52CCD3AF7924863BFDCB17E0FC7EF71"/>
                </w:placeholder>
                <w15:appearance w15:val="hidden"/>
              </w:sdtPr>
              <w:sdtContent>
                <w:r w:rsidR="00FA1F8F">
                  <w:t xml:space="preserve">“For unto you is born this day in the city of David a </w:t>
                </w:r>
                <w:proofErr w:type="spellStart"/>
                <w:r w:rsidR="00FA1F8F">
                  <w:t>Saviour</w:t>
                </w:r>
                <w:proofErr w:type="spellEnd"/>
                <w:r w:rsidR="00FA1F8F">
                  <w:t>, which is Christ the Lord.”</w:t>
                </w:r>
              </w:sdtContent>
            </w:sdt>
          </w:p>
          <w:p w14:paraId="1FB7B12A" w14:textId="77777777" w:rsidR="00021C5A" w:rsidRDefault="00021C5A" w:rsidP="00FA1F8F">
            <w:pPr>
              <w:rPr>
                <w:rFonts w:ascii="Georgia Pro" w:hAnsi="Georgia Pro"/>
                <w:color w:val="000000" w:themeColor="text1"/>
              </w:rPr>
            </w:pPr>
          </w:p>
          <w:p w14:paraId="70DC60EF" w14:textId="2BF4A702" w:rsidR="00B35BC7" w:rsidRPr="008C0AD6" w:rsidRDefault="00F97DB6" w:rsidP="00FA1F8F">
            <w:pPr>
              <w:rPr>
                <w:rFonts w:ascii="Georgia Pro" w:hAnsi="Georgia Pro"/>
                <w:color w:val="000000" w:themeColor="text1"/>
              </w:rPr>
            </w:pPr>
            <w:r>
              <w:rPr>
                <w:noProof/>
              </w:rPr>
              <w:drawing>
                <wp:inline distT="0" distB="0" distL="0" distR="0" wp14:anchorId="641461A4" wp14:editId="29649F77">
                  <wp:extent cx="2099635" cy="1574800"/>
                  <wp:effectExtent l="128905" t="118745" r="144145" b="144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109360" cy="1582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D375C">
              <w:rPr>
                <w:noProof/>
              </w:rPr>
              <w:drawing>
                <wp:inline distT="0" distB="0" distL="0" distR="0" wp14:anchorId="0BE3EF32" wp14:editId="425C17F9">
                  <wp:extent cx="2265150" cy="1698942"/>
                  <wp:effectExtent l="0" t="254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265949" cy="1699541"/>
                          </a:xfrm>
                          <a:prstGeom prst="flowChartConnector">
                            <a:avLst/>
                          </a:prstGeom>
                          <a:ln>
                            <a:noFill/>
                          </a:ln>
                          <a:effectLst>
                            <a:softEdge rad="112500"/>
                          </a:effectLst>
                        </pic:spPr>
                      </pic:pic>
                    </a:graphicData>
                  </a:graphic>
                </wp:inline>
              </w:drawing>
            </w:r>
          </w:p>
          <w:p w14:paraId="5CF28AA0" w14:textId="77777777" w:rsidR="00CC37A7" w:rsidRDefault="00021C5A" w:rsidP="00CC37A7">
            <w:pPr>
              <w:rPr>
                <w:noProof/>
              </w:rPr>
            </w:pPr>
            <w:r>
              <w:rPr>
                <w:noProof/>
              </w:rPr>
              <w:t>Above:  Allie Watchman &amp; Annabelle Chee</w:t>
            </w:r>
          </w:p>
          <w:p w14:paraId="70BBC4D0" w14:textId="77777777" w:rsidR="00021C5A" w:rsidRDefault="00021C5A" w:rsidP="00CC37A7">
            <w:pPr>
              <w:rPr>
                <w:noProof/>
              </w:rPr>
            </w:pPr>
          </w:p>
          <w:p w14:paraId="7E0B96EC" w14:textId="77777777" w:rsidR="00FA1866" w:rsidRDefault="00FA1866" w:rsidP="00CC37A7">
            <w:pPr>
              <w:rPr>
                <w:noProof/>
              </w:rPr>
            </w:pPr>
          </w:p>
          <w:p w14:paraId="0477BC15" w14:textId="77777777" w:rsidR="0049265A" w:rsidRDefault="00021C5A" w:rsidP="00CC37A7">
            <w:r>
              <w:rPr>
                <w:noProof/>
              </w:rPr>
              <w:drawing>
                <wp:anchor distT="0" distB="0" distL="114300" distR="114300" simplePos="0" relativeHeight="251661312" behindDoc="1" locked="0" layoutInCell="1" allowOverlap="1" wp14:anchorId="3864C87B" wp14:editId="6DE150EE">
                  <wp:simplePos x="0" y="0"/>
                  <wp:positionH relativeFrom="column">
                    <wp:posOffset>0</wp:posOffset>
                  </wp:positionH>
                  <wp:positionV relativeFrom="paragraph">
                    <wp:posOffset>0</wp:posOffset>
                  </wp:positionV>
                  <wp:extent cx="1792290" cy="1344280"/>
                  <wp:effectExtent l="0" t="4445" r="0" b="0"/>
                  <wp:wrapTight wrapText="bothSides">
                    <wp:wrapPolygon edited="0">
                      <wp:start x="-54" y="20304"/>
                      <wp:lineTo x="176" y="20304"/>
                      <wp:lineTo x="3620" y="21529"/>
                      <wp:lineTo x="18546" y="21529"/>
                      <wp:lineTo x="21301" y="20304"/>
                      <wp:lineTo x="21301" y="1623"/>
                      <wp:lineTo x="18776" y="398"/>
                      <wp:lineTo x="-54" y="398"/>
                      <wp:lineTo x="-54" y="1623"/>
                      <wp:lineTo x="-54" y="20304"/>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804827" cy="1353683"/>
                          </a:xfrm>
                          <a:prstGeom prst="rect">
                            <a:avLst/>
                          </a:prstGeom>
                          <a:ln>
                            <a:noFill/>
                          </a:ln>
                          <a:effectLst>
                            <a:softEdge rad="112500"/>
                          </a:effectLst>
                        </pic:spPr>
                      </pic:pic>
                    </a:graphicData>
                  </a:graphic>
                </wp:anchor>
              </w:drawing>
            </w:r>
            <w:r w:rsidR="00246CCB">
              <w:t xml:space="preserve"> </w:t>
            </w:r>
            <w:r w:rsidR="0049265A">
              <w:t>Ignite Youth Group</w:t>
            </w:r>
          </w:p>
          <w:p w14:paraId="517FB226" w14:textId="59F851B5" w:rsidR="00021C5A" w:rsidRPr="00FA1866" w:rsidRDefault="00FA1866" w:rsidP="00CC37A7">
            <w:r>
              <w:t xml:space="preserve">Thank you to all those who have given to </w:t>
            </w:r>
            <w:r w:rsidR="00AE50EC">
              <w:t xml:space="preserve">fund our youth group </w:t>
            </w:r>
            <w:r w:rsidR="00875376">
              <w:t xml:space="preserve">ministries and activities run by Jaime &amp; Tiffany </w:t>
            </w:r>
            <w:proofErr w:type="spellStart"/>
            <w:r w:rsidR="00875376">
              <w:t>Wato</w:t>
            </w:r>
            <w:proofErr w:type="spellEnd"/>
            <w:r w:rsidR="00875376">
              <w:t xml:space="preserve">.  </w:t>
            </w:r>
            <w:r w:rsidR="002A5CC5">
              <w:t xml:space="preserve">God has been moving on the hearts of </w:t>
            </w:r>
            <w:r w:rsidR="00C5145A">
              <w:t>some of the members of the group and we’ve seen growth.  Please keep our young adults in your prayers that they can continue to grow spiritually</w:t>
            </w:r>
            <w:r w:rsidR="00781896">
              <w:t xml:space="preserve">.  </w:t>
            </w:r>
            <w:r w:rsidR="00246CCB">
              <w:rPr>
                <w:noProof/>
              </w:rPr>
              <w:drawing>
                <wp:inline distT="0" distB="0" distL="0" distR="0" wp14:anchorId="328D27C4" wp14:editId="493CE5D1">
                  <wp:extent cx="2702433" cy="2026920"/>
                  <wp:effectExtent l="723900" t="114300" r="117475" b="1828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3470" cy="203519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4B6664" w:rsidRPr="007212EC" w14:paraId="4032E55A" w14:textId="77777777" w:rsidTr="004D2991">
        <w:trPr>
          <w:trHeight w:val="864"/>
        </w:trPr>
        <w:tc>
          <w:tcPr>
            <w:tcW w:w="14440" w:type="dxa"/>
            <w:gridSpan w:val="5"/>
            <w:tcBorders>
              <w:right w:val="single" w:sz="4" w:space="0" w:color="auto"/>
            </w:tcBorders>
            <w:vAlign w:val="center"/>
          </w:tcPr>
          <w:p w14:paraId="4627AA79" w14:textId="11F2AF05" w:rsidR="00F31919" w:rsidRPr="007C10B3" w:rsidRDefault="00F31919" w:rsidP="007C10B3">
            <w:pPr>
              <w:pStyle w:val="PhotoCaption"/>
            </w:pPr>
          </w:p>
        </w:tc>
        <w:tc>
          <w:tcPr>
            <w:tcW w:w="7448" w:type="dxa"/>
            <w:vMerge/>
            <w:tcMar>
              <w:top w:w="0" w:type="dxa"/>
              <w:left w:w="216" w:type="dxa"/>
              <w:right w:w="115" w:type="dxa"/>
            </w:tcMar>
          </w:tcPr>
          <w:p w14:paraId="7AC3AF8E" w14:textId="77777777" w:rsidR="00F31919" w:rsidRPr="007212EC" w:rsidRDefault="00F31919" w:rsidP="00AA5FE5">
            <w:pPr>
              <w:pStyle w:val="SmallAuthorName"/>
              <w:rPr>
                <w:color w:val="000000" w:themeColor="text1"/>
              </w:rPr>
            </w:pPr>
          </w:p>
        </w:tc>
      </w:tr>
      <w:tr w:rsidR="004B6664" w:rsidRPr="007212EC" w14:paraId="368CBBE6" w14:textId="77777777" w:rsidTr="004D2991">
        <w:trPr>
          <w:trHeight w:val="1530"/>
        </w:trPr>
        <w:tc>
          <w:tcPr>
            <w:tcW w:w="14440" w:type="dxa"/>
            <w:gridSpan w:val="5"/>
            <w:tcBorders>
              <w:right w:val="single" w:sz="4" w:space="0" w:color="auto"/>
            </w:tcBorders>
            <w:shd w:val="clear" w:color="auto" w:fill="auto"/>
            <w:tcMar>
              <w:top w:w="288" w:type="dxa"/>
              <w:left w:w="115" w:type="dxa"/>
              <w:right w:w="115" w:type="dxa"/>
            </w:tcMar>
          </w:tcPr>
          <w:p w14:paraId="54BC9261" w14:textId="167FC6E3" w:rsidR="00A7758D" w:rsidRPr="007C10B3" w:rsidRDefault="007C10B3" w:rsidP="007C10B3">
            <w:pPr>
              <w:pStyle w:val="LargeArticleSubtitle"/>
            </w:pPr>
            <w:r w:rsidRPr="007C10B3">
              <w:t xml:space="preserve"> </w:t>
            </w:r>
          </w:p>
        </w:tc>
        <w:tc>
          <w:tcPr>
            <w:tcW w:w="7448" w:type="dxa"/>
            <w:vMerge/>
          </w:tcPr>
          <w:p w14:paraId="614887C0" w14:textId="77777777" w:rsidR="00A7758D" w:rsidRPr="007212EC" w:rsidRDefault="00A7758D" w:rsidP="00A7758D">
            <w:pPr>
              <w:rPr>
                <w:color w:val="000000" w:themeColor="text1"/>
              </w:rPr>
            </w:pPr>
          </w:p>
        </w:tc>
      </w:tr>
      <w:tr w:rsidR="007F0FC1" w:rsidRPr="007212EC" w14:paraId="4E50B8D0" w14:textId="77777777" w:rsidTr="004D2991">
        <w:trPr>
          <w:trHeight w:val="2502"/>
        </w:trPr>
        <w:tc>
          <w:tcPr>
            <w:tcW w:w="7221" w:type="dxa"/>
            <w:vMerge w:val="restart"/>
            <w:shd w:val="clear" w:color="auto" w:fill="auto"/>
            <w:tcMar>
              <w:top w:w="288" w:type="dxa"/>
              <w:left w:w="115" w:type="dxa"/>
              <w:right w:w="216" w:type="dxa"/>
            </w:tcMar>
          </w:tcPr>
          <w:p w14:paraId="7483E763" w14:textId="09511C5F" w:rsidR="00331FF6" w:rsidRPr="00A46549" w:rsidRDefault="00C9418F" w:rsidP="00A46549">
            <w:r>
              <w:rPr>
                <w:noProof/>
              </w:rPr>
              <w:drawing>
                <wp:inline distT="0" distB="0" distL="0" distR="0" wp14:anchorId="67FF6686" wp14:editId="4C0D1E03">
                  <wp:extent cx="1607678" cy="1205759"/>
                  <wp:effectExtent l="0" t="8572" r="3492" b="3493"/>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615360" cy="1211521"/>
                          </a:xfrm>
                          <a:prstGeom prst="rect">
                            <a:avLst/>
                          </a:prstGeom>
                          <a:ln>
                            <a:noFill/>
                          </a:ln>
                          <a:effectLst>
                            <a:softEdge rad="112500"/>
                          </a:effectLst>
                        </pic:spPr>
                      </pic:pic>
                    </a:graphicData>
                  </a:graphic>
                </wp:inline>
              </w:drawing>
            </w:r>
            <w:r w:rsidR="004B6664">
              <w:rPr>
                <w:noProof/>
              </w:rPr>
              <w:drawing>
                <wp:inline distT="0" distB="0" distL="0" distR="0" wp14:anchorId="7AB1937B" wp14:editId="5833BE54">
                  <wp:extent cx="1851660" cy="2468880"/>
                  <wp:effectExtent l="152400" t="152400" r="167640" b="1600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7219" w:type="dxa"/>
            <w:gridSpan w:val="4"/>
            <w:vMerge w:val="restart"/>
            <w:tcBorders>
              <w:right w:val="single" w:sz="4" w:space="0" w:color="auto"/>
            </w:tcBorders>
            <w:shd w:val="clear" w:color="auto" w:fill="auto"/>
            <w:tcMar>
              <w:top w:w="288" w:type="dxa"/>
              <w:left w:w="216" w:type="dxa"/>
              <w:right w:w="115" w:type="dxa"/>
            </w:tcMar>
          </w:tcPr>
          <w:p w14:paraId="48C52656" w14:textId="296C1DAE" w:rsidR="00331FF6" w:rsidRPr="00A46549" w:rsidRDefault="002505E0" w:rsidP="000F3FD6">
            <w:r>
              <w:rPr>
                <w:noProof/>
              </w:rPr>
              <w:drawing>
                <wp:inline distT="0" distB="0" distL="0" distR="0" wp14:anchorId="33BB74A1" wp14:editId="397604DA">
                  <wp:extent cx="2331720" cy="3108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1720" cy="3108960"/>
                          </a:xfrm>
                          <a:prstGeom prst="rect">
                            <a:avLst/>
                          </a:prstGeom>
                          <a:ln>
                            <a:noFill/>
                          </a:ln>
                          <a:effectLst>
                            <a:softEdge rad="112500"/>
                          </a:effectLst>
                        </pic:spPr>
                      </pic:pic>
                    </a:graphicData>
                  </a:graphic>
                </wp:inline>
              </w:drawing>
            </w:r>
          </w:p>
        </w:tc>
        <w:tc>
          <w:tcPr>
            <w:tcW w:w="7448" w:type="dxa"/>
            <w:vMerge/>
          </w:tcPr>
          <w:p w14:paraId="4E5C846A" w14:textId="77777777" w:rsidR="00AF6DF5" w:rsidRPr="007212EC" w:rsidRDefault="00AF6DF5" w:rsidP="00A7758D">
            <w:pPr>
              <w:rPr>
                <w:color w:val="000000" w:themeColor="text1"/>
              </w:rPr>
            </w:pPr>
          </w:p>
        </w:tc>
      </w:tr>
      <w:tr w:rsidR="007F0FC1" w:rsidRPr="007212EC" w14:paraId="03C7270F" w14:textId="77777777" w:rsidTr="004D2991">
        <w:trPr>
          <w:trHeight w:val="837"/>
        </w:trPr>
        <w:tc>
          <w:tcPr>
            <w:tcW w:w="7221" w:type="dxa"/>
            <w:vMerge/>
            <w:tcMar>
              <w:left w:w="115" w:type="dxa"/>
              <w:right w:w="216" w:type="dxa"/>
            </w:tcMar>
          </w:tcPr>
          <w:p w14:paraId="09CEE965" w14:textId="77777777" w:rsidR="00AF6DF5" w:rsidRPr="007212EC" w:rsidRDefault="00AF6DF5" w:rsidP="00B767C0">
            <w:pPr>
              <w:pStyle w:val="BodyCopy"/>
              <w:rPr>
                <w:color w:val="000000" w:themeColor="text1"/>
              </w:rPr>
            </w:pPr>
          </w:p>
        </w:tc>
        <w:tc>
          <w:tcPr>
            <w:tcW w:w="7219" w:type="dxa"/>
            <w:gridSpan w:val="4"/>
            <w:vMerge/>
            <w:tcMar>
              <w:left w:w="216" w:type="dxa"/>
              <w:right w:w="115" w:type="dxa"/>
            </w:tcMar>
          </w:tcPr>
          <w:p w14:paraId="61DC7565" w14:textId="77777777" w:rsidR="00AF6DF5" w:rsidRPr="007212EC" w:rsidRDefault="00AF6DF5" w:rsidP="00B767C0">
            <w:pPr>
              <w:pStyle w:val="BodyCopy"/>
              <w:rPr>
                <w:color w:val="000000" w:themeColor="text1"/>
              </w:rPr>
            </w:pPr>
          </w:p>
        </w:tc>
        <w:tc>
          <w:tcPr>
            <w:tcW w:w="7448" w:type="dxa"/>
            <w:tcBorders>
              <w:left w:val="single" w:sz="4" w:space="0" w:color="auto"/>
            </w:tcBorders>
            <w:tcMar>
              <w:left w:w="216" w:type="dxa"/>
              <w:right w:w="115" w:type="dxa"/>
            </w:tcMar>
            <w:vAlign w:val="center"/>
          </w:tcPr>
          <w:p w14:paraId="61909C40" w14:textId="51A5E312" w:rsidR="00AF6DF5" w:rsidRPr="008C0AD6" w:rsidRDefault="00AF6DF5" w:rsidP="008C0AD6">
            <w:pPr>
              <w:pStyle w:val="PhotoCaption"/>
            </w:pPr>
          </w:p>
        </w:tc>
      </w:tr>
      <w:tr w:rsidR="004B6664" w:rsidRPr="007212EC" w14:paraId="1A87338E" w14:textId="77777777" w:rsidTr="004D2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9925" w:type="dxa"/>
            <w:gridSpan w:val="3"/>
            <w:tcBorders>
              <w:top w:val="nil"/>
              <w:left w:val="nil"/>
              <w:bottom w:val="nil"/>
              <w:right w:val="nil"/>
            </w:tcBorders>
          </w:tcPr>
          <w:p w14:paraId="0A321BD5" w14:textId="77777777" w:rsidR="0010319C" w:rsidRPr="007212EC" w:rsidRDefault="0010319C" w:rsidP="0010319C">
            <w:pPr>
              <w:pStyle w:val="NoSpacing"/>
            </w:pPr>
          </w:p>
        </w:tc>
        <w:tc>
          <w:tcPr>
            <w:tcW w:w="1959" w:type="dxa"/>
            <w:vMerge w:val="restart"/>
            <w:tcBorders>
              <w:top w:val="nil"/>
              <w:left w:val="nil"/>
              <w:bottom w:val="nil"/>
              <w:right w:val="nil"/>
            </w:tcBorders>
            <w:vAlign w:val="center"/>
          </w:tcPr>
          <w:p w14:paraId="3F626264" w14:textId="75846D3C"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EA4E85">
              <w:rPr>
                <w:noProof/>
              </w:rPr>
              <w:t>4</w:t>
            </w:r>
            <w:r w:rsidRPr="0010319C">
              <w:fldChar w:fldCharType="end"/>
            </w:r>
          </w:p>
        </w:tc>
        <w:tc>
          <w:tcPr>
            <w:tcW w:w="10004" w:type="dxa"/>
            <w:gridSpan w:val="2"/>
            <w:tcBorders>
              <w:top w:val="nil"/>
              <w:left w:val="nil"/>
              <w:bottom w:val="thinThickSmallGap" w:sz="24" w:space="0" w:color="auto"/>
              <w:right w:val="nil"/>
            </w:tcBorders>
          </w:tcPr>
          <w:p w14:paraId="3C657005" w14:textId="77777777" w:rsidR="0010319C" w:rsidRPr="007212EC" w:rsidRDefault="0010319C" w:rsidP="0010319C">
            <w:pPr>
              <w:pStyle w:val="NoSpacing"/>
            </w:pPr>
          </w:p>
        </w:tc>
      </w:tr>
      <w:tr w:rsidR="004B6664" w:rsidRPr="007212EC" w14:paraId="5D11DB00" w14:textId="77777777" w:rsidTr="004D2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9925" w:type="dxa"/>
            <w:gridSpan w:val="3"/>
            <w:tcBorders>
              <w:top w:val="thinThickSmallGap" w:sz="24" w:space="0" w:color="auto"/>
              <w:left w:val="nil"/>
              <w:bottom w:val="nil"/>
              <w:right w:val="nil"/>
            </w:tcBorders>
          </w:tcPr>
          <w:p w14:paraId="4FD189DB" w14:textId="77777777" w:rsidR="002E400F" w:rsidRPr="007212EC" w:rsidRDefault="002E400F" w:rsidP="00CE1F2C">
            <w:pPr>
              <w:pStyle w:val="NoSpacing"/>
            </w:pPr>
          </w:p>
        </w:tc>
        <w:tc>
          <w:tcPr>
            <w:tcW w:w="1959" w:type="dxa"/>
            <w:vMerge/>
            <w:tcBorders>
              <w:left w:val="nil"/>
              <w:bottom w:val="nil"/>
              <w:right w:val="nil"/>
            </w:tcBorders>
            <w:vAlign w:val="center"/>
          </w:tcPr>
          <w:p w14:paraId="34A26409" w14:textId="77777777" w:rsidR="002E400F" w:rsidRPr="007212EC" w:rsidRDefault="002E400F" w:rsidP="00CE1F2C">
            <w:pPr>
              <w:pStyle w:val="NoSpacing"/>
            </w:pPr>
          </w:p>
        </w:tc>
        <w:tc>
          <w:tcPr>
            <w:tcW w:w="10004" w:type="dxa"/>
            <w:gridSpan w:val="2"/>
            <w:tcBorders>
              <w:top w:val="thinThickSmallGap" w:sz="24" w:space="0" w:color="auto"/>
              <w:left w:val="nil"/>
              <w:bottom w:val="nil"/>
              <w:right w:val="nil"/>
            </w:tcBorders>
          </w:tcPr>
          <w:p w14:paraId="54E48010" w14:textId="77777777" w:rsidR="002E400F" w:rsidRPr="007212EC" w:rsidRDefault="002E400F" w:rsidP="00CE1F2C">
            <w:pPr>
              <w:pStyle w:val="NoSpacing"/>
            </w:pPr>
          </w:p>
        </w:tc>
      </w:tr>
    </w:tbl>
    <w:p w14:paraId="110B6C24" w14:textId="77777777" w:rsidR="007C06B7" w:rsidRDefault="007C06B7"/>
    <w:tbl>
      <w:tblPr>
        <w:tblStyle w:val="TableGrid"/>
        <w:tblW w:w="5098" w:type="pct"/>
        <w:tblLayout w:type="fixed"/>
        <w:tblLook w:val="04A0" w:firstRow="1" w:lastRow="0" w:firstColumn="1" w:lastColumn="0" w:noHBand="0" w:noVBand="1"/>
      </w:tblPr>
      <w:tblGrid>
        <w:gridCol w:w="14682"/>
      </w:tblGrid>
      <w:tr w:rsidR="00DD7F4A" w14:paraId="0D0F8FE7" w14:textId="77777777" w:rsidTr="00EF5BB9">
        <w:trPr>
          <w:trHeight w:val="19"/>
        </w:trPr>
        <w:tc>
          <w:tcPr>
            <w:tcW w:w="16957" w:type="dxa"/>
            <w:tcBorders>
              <w:top w:val="thickThinMediumGap" w:sz="24" w:space="0" w:color="auto"/>
              <w:left w:val="nil"/>
              <w:bottom w:val="nil"/>
              <w:right w:val="nil"/>
            </w:tcBorders>
          </w:tcPr>
          <w:p w14:paraId="11AF4C52" w14:textId="77777777" w:rsidR="00DD7F4A" w:rsidRPr="007212EC" w:rsidRDefault="00DD7F4A" w:rsidP="00906840">
            <w:pPr>
              <w:spacing w:after="160" w:line="259" w:lineRule="auto"/>
            </w:pPr>
          </w:p>
        </w:tc>
      </w:tr>
    </w:tbl>
    <w:p w14:paraId="3483E56C" w14:textId="77777777" w:rsidR="00EF5BB9" w:rsidRDefault="00EF5BB9">
      <w:r>
        <w:rPr>
          <w:bCs/>
        </w:rPr>
        <w:br w:type="page"/>
      </w:r>
    </w:p>
    <w:tbl>
      <w:tblPr>
        <w:tblStyle w:val="TableGrid"/>
        <w:tblW w:w="5098" w:type="pct"/>
        <w:tblLayout w:type="fixed"/>
        <w:tblLook w:val="04A0" w:firstRow="1" w:lastRow="0" w:firstColumn="1" w:lastColumn="0" w:noHBand="0" w:noVBand="1"/>
      </w:tblPr>
      <w:tblGrid>
        <w:gridCol w:w="12602"/>
        <w:gridCol w:w="139"/>
        <w:gridCol w:w="361"/>
        <w:gridCol w:w="224"/>
        <w:gridCol w:w="78"/>
        <w:gridCol w:w="1272"/>
        <w:gridCol w:w="6"/>
      </w:tblGrid>
      <w:tr w:rsidR="00F31919" w14:paraId="4E1E77EE" w14:textId="77777777" w:rsidTr="00EF5BB9">
        <w:trPr>
          <w:trHeight w:val="3564"/>
        </w:trPr>
        <w:tc>
          <w:tcPr>
            <w:tcW w:w="14652" w:type="dxa"/>
            <w:tcBorders>
              <w:top w:val="nil"/>
              <w:left w:val="nil"/>
              <w:bottom w:val="nil"/>
              <w:right w:val="nil"/>
            </w:tcBorders>
          </w:tcPr>
          <w:p w14:paraId="709562EE" w14:textId="3B75E2A0" w:rsidR="005F2B1B" w:rsidRPr="005F2B1B" w:rsidRDefault="005F2B1B" w:rsidP="00AE4980">
            <w:pPr>
              <w:pStyle w:val="SmallAuthorName"/>
              <w:spacing w:line="276" w:lineRule="auto"/>
              <w:rPr>
                <w:color w:val="000000" w:themeColor="text1"/>
                <w:sz w:val="12"/>
                <w:szCs w:val="12"/>
              </w:rPr>
            </w:pPr>
          </w:p>
          <w:sdt>
            <w:sdtPr>
              <w:rPr>
                <w:color w:val="000000" w:themeColor="text1"/>
              </w:rPr>
              <w:id w:val="1041553238"/>
              <w:placeholder>
                <w:docPart w:val="2905A3B82B6A472793D1DD3FEA834A41"/>
              </w:placeholder>
              <w15:appearance w15:val="hidden"/>
            </w:sdtPr>
            <w:sdtContent>
              <w:p w14:paraId="7EB1A229" w14:textId="139E1808" w:rsidR="009D5E5F" w:rsidRDefault="004B20B9" w:rsidP="004B20B9">
                <w:pPr>
                  <w:pStyle w:val="SmallArticleTitle"/>
                  <w:rPr>
                    <w:color w:val="000000" w:themeColor="text1"/>
                  </w:rPr>
                </w:pPr>
                <w:r>
                  <w:rPr>
                    <w:color w:val="000000" w:themeColor="text1"/>
                  </w:rPr>
                  <w:t>School Update</w:t>
                </w:r>
              </w:p>
              <w:p w14:paraId="4E071DEA" w14:textId="40169179" w:rsidR="00391261" w:rsidRDefault="009B1D63" w:rsidP="004B20B9">
                <w:pPr>
                  <w:pStyle w:val="SmallArticleTitle"/>
                  <w:rPr>
                    <w:rFonts w:asciiTheme="minorHAnsi" w:hAnsiTheme="minorHAnsi"/>
                    <w:color w:val="000000" w:themeColor="text1"/>
                    <w:sz w:val="24"/>
                  </w:rPr>
                </w:pPr>
                <w:r>
                  <w:rPr>
                    <w:rFonts w:asciiTheme="minorHAnsi" w:hAnsiTheme="minorHAnsi"/>
                    <w:color w:val="000000" w:themeColor="text1"/>
                    <w:sz w:val="24"/>
                  </w:rPr>
                  <w:t>We have</w:t>
                </w:r>
                <w:r w:rsidR="003D630B">
                  <w:rPr>
                    <w:rFonts w:asciiTheme="minorHAnsi" w:hAnsiTheme="minorHAnsi"/>
                    <w:color w:val="000000" w:themeColor="text1"/>
                    <w:sz w:val="24"/>
                  </w:rPr>
                  <w:t xml:space="preserve"> a good student </w:t>
                </w:r>
                <w:r w:rsidR="00A12543">
                  <w:rPr>
                    <w:rFonts w:asciiTheme="minorHAnsi" w:hAnsiTheme="minorHAnsi"/>
                    <w:color w:val="000000" w:themeColor="text1"/>
                    <w:sz w:val="24"/>
                  </w:rPr>
                  <w:t>body this year once again.  There will always be</w:t>
                </w:r>
                <w:r w:rsidR="00C04C4F">
                  <w:rPr>
                    <w:rFonts w:asciiTheme="minorHAnsi" w:hAnsiTheme="minorHAnsi"/>
                    <w:color w:val="000000" w:themeColor="text1"/>
                    <w:sz w:val="24"/>
                  </w:rPr>
                  <w:t xml:space="preserve"> problems, but we are thankful for a peaceful year.  We ask for special prayer for a couple students that </w:t>
                </w:r>
                <w:r w:rsidR="00FF5078">
                  <w:rPr>
                    <w:rFonts w:asciiTheme="minorHAnsi" w:hAnsiTheme="minorHAnsi"/>
                    <w:color w:val="000000" w:themeColor="text1"/>
                    <w:sz w:val="24"/>
                  </w:rPr>
                  <w:t>need</w:t>
                </w:r>
                <w:r w:rsidR="00C04C4F">
                  <w:rPr>
                    <w:rFonts w:asciiTheme="minorHAnsi" w:hAnsiTheme="minorHAnsi"/>
                    <w:color w:val="000000" w:themeColor="text1"/>
                    <w:sz w:val="24"/>
                  </w:rPr>
                  <w:t xml:space="preserve"> the Lord, and deliverance from certain things</w:t>
                </w:r>
                <w:r w:rsidR="00E10EBB">
                  <w:rPr>
                    <w:rFonts w:asciiTheme="minorHAnsi" w:hAnsiTheme="minorHAnsi"/>
                    <w:color w:val="000000" w:themeColor="text1"/>
                    <w:sz w:val="24"/>
                  </w:rPr>
                  <w:t xml:space="preserve"> in their lives</w:t>
                </w:r>
                <w:r w:rsidR="009E644F">
                  <w:rPr>
                    <w:rFonts w:asciiTheme="minorHAnsi" w:hAnsiTheme="minorHAnsi"/>
                    <w:color w:val="000000" w:themeColor="text1"/>
                    <w:sz w:val="24"/>
                  </w:rPr>
                  <w:t>.  We have had several chapels where different students have given their lives to the Lord</w:t>
                </w:r>
                <w:r w:rsidR="00E313D5">
                  <w:rPr>
                    <w:rFonts w:asciiTheme="minorHAnsi" w:hAnsiTheme="minorHAnsi"/>
                    <w:color w:val="000000" w:themeColor="text1"/>
                    <w:sz w:val="24"/>
                  </w:rPr>
                  <w:t xml:space="preserve"> or made confessions of differing things in their lives.  </w:t>
                </w:r>
                <w:r w:rsidR="005C3557">
                  <w:rPr>
                    <w:rFonts w:asciiTheme="minorHAnsi" w:hAnsiTheme="minorHAnsi"/>
                    <w:color w:val="000000" w:themeColor="text1"/>
                    <w:sz w:val="24"/>
                  </w:rPr>
                  <w:t xml:space="preserve">Our main objective is to give our students </w:t>
                </w:r>
                <w:r w:rsidR="00401508">
                  <w:rPr>
                    <w:rFonts w:asciiTheme="minorHAnsi" w:hAnsiTheme="minorHAnsi"/>
                    <w:color w:val="000000" w:themeColor="text1"/>
                    <w:sz w:val="24"/>
                  </w:rPr>
                  <w:t>the hope of a better life in Jesus Christ</w:t>
                </w:r>
                <w:r w:rsidR="00070D70">
                  <w:rPr>
                    <w:rFonts w:asciiTheme="minorHAnsi" w:hAnsiTheme="minorHAnsi"/>
                    <w:color w:val="000000" w:themeColor="text1"/>
                    <w:sz w:val="24"/>
                  </w:rPr>
                  <w:t xml:space="preserve"> and that they would see their need of Him early in their lives.  </w:t>
                </w:r>
              </w:p>
            </w:sdtContent>
          </w:sdt>
          <w:p w14:paraId="2460AC7B" w14:textId="1A42DDAF" w:rsidR="00391261" w:rsidRPr="00391261" w:rsidRDefault="00391261" w:rsidP="00391261"/>
          <w:p w14:paraId="7FA6FD85" w14:textId="1B00CE5D" w:rsidR="00F31919" w:rsidRPr="007212EC" w:rsidRDefault="009F3A48" w:rsidP="007212EC">
            <w:pPr>
              <w:rPr>
                <w:color w:val="000000" w:themeColor="text1"/>
              </w:rPr>
            </w:pPr>
            <w:r>
              <w:rPr>
                <w:noProof/>
                <w:color w:val="000000" w:themeColor="text1"/>
              </w:rPr>
              <w:drawing>
                <wp:anchor distT="0" distB="0" distL="114300" distR="114300" simplePos="0" relativeHeight="251664384" behindDoc="0" locked="0" layoutInCell="1" allowOverlap="1" wp14:anchorId="795F5CCC" wp14:editId="7A8D6EDA">
                  <wp:simplePos x="0" y="0"/>
                  <wp:positionH relativeFrom="column">
                    <wp:posOffset>4503420</wp:posOffset>
                  </wp:positionH>
                  <wp:positionV relativeFrom="paragraph">
                    <wp:posOffset>579120</wp:posOffset>
                  </wp:positionV>
                  <wp:extent cx="2346960" cy="1760220"/>
                  <wp:effectExtent l="152400" t="152400" r="358140" b="354330"/>
                  <wp:wrapThrough wrapText="bothSides">
                    <wp:wrapPolygon edited="0">
                      <wp:start x="701" y="-1870"/>
                      <wp:lineTo x="-1403" y="-1403"/>
                      <wp:lineTo x="-1403" y="22442"/>
                      <wp:lineTo x="175" y="24779"/>
                      <wp:lineTo x="1753" y="25714"/>
                      <wp:lineTo x="21565" y="25714"/>
                      <wp:lineTo x="23143" y="24779"/>
                      <wp:lineTo x="24721" y="21273"/>
                      <wp:lineTo x="24721" y="2338"/>
                      <wp:lineTo x="22617" y="-1169"/>
                      <wp:lineTo x="22442" y="-1870"/>
                      <wp:lineTo x="701" y="-187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ln>
                            <a:noFill/>
                          </a:ln>
                          <a:effectLst>
                            <a:outerShdw blurRad="292100" dist="139700" dir="2700000" algn="tl" rotWithShape="0">
                              <a:srgbClr val="333333">
                                <a:alpha val="65000"/>
                              </a:srgbClr>
                            </a:outerShdw>
                          </a:effectLst>
                        </pic:spPr>
                      </pic:pic>
                    </a:graphicData>
                  </a:graphic>
                </wp:anchor>
              </w:drawing>
            </w:r>
            <w:r w:rsidR="00321617">
              <w:rPr>
                <w:noProof/>
                <w:color w:val="000000" w:themeColor="text1"/>
              </w:rPr>
              <w:drawing>
                <wp:anchor distT="0" distB="0" distL="114300" distR="114300" simplePos="0" relativeHeight="251663360" behindDoc="0" locked="0" layoutInCell="1" allowOverlap="1" wp14:anchorId="7838DAD4" wp14:editId="32A1916F">
                  <wp:simplePos x="0" y="0"/>
                  <wp:positionH relativeFrom="column">
                    <wp:posOffset>0</wp:posOffset>
                  </wp:positionH>
                  <wp:positionV relativeFrom="paragraph">
                    <wp:posOffset>0</wp:posOffset>
                  </wp:positionV>
                  <wp:extent cx="3528060" cy="2646045"/>
                  <wp:effectExtent l="0" t="0" r="0" b="1905"/>
                  <wp:wrapThrough wrapText="bothSides">
                    <wp:wrapPolygon edited="0">
                      <wp:start x="467" y="0"/>
                      <wp:lineTo x="0" y="311"/>
                      <wp:lineTo x="0" y="21305"/>
                      <wp:lineTo x="467" y="21460"/>
                      <wp:lineTo x="20994" y="21460"/>
                      <wp:lineTo x="21460" y="21305"/>
                      <wp:lineTo x="21460" y="311"/>
                      <wp:lineTo x="20994" y="0"/>
                      <wp:lineTo x="467"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8060" cy="2646045"/>
                          </a:xfrm>
                          <a:prstGeom prst="rect">
                            <a:avLst/>
                          </a:prstGeom>
                          <a:ln>
                            <a:noFill/>
                          </a:ln>
                          <a:effectLst>
                            <a:softEdge rad="112500"/>
                          </a:effectLst>
                        </pic:spPr>
                      </pic:pic>
                    </a:graphicData>
                  </a:graphic>
                </wp:anchor>
              </w:drawing>
            </w:r>
          </w:p>
        </w:tc>
        <w:tc>
          <w:tcPr>
            <w:tcW w:w="873" w:type="dxa"/>
            <w:gridSpan w:val="4"/>
            <w:vMerge w:val="restart"/>
            <w:tcBorders>
              <w:top w:val="nil"/>
              <w:left w:val="nil"/>
              <w:bottom w:val="nil"/>
              <w:right w:val="single" w:sz="4" w:space="0" w:color="auto"/>
            </w:tcBorders>
            <w:tcMar>
              <w:left w:w="115" w:type="dxa"/>
              <w:right w:w="216" w:type="dxa"/>
            </w:tcMar>
          </w:tcPr>
          <w:p w14:paraId="0A74FD0F" w14:textId="27192798" w:rsidR="00F31919" w:rsidRPr="001D517B" w:rsidRDefault="00062A4A" w:rsidP="001D517B">
            <w:r>
              <w:t xml:space="preserve">     </w:t>
            </w:r>
          </w:p>
        </w:tc>
        <w:tc>
          <w:tcPr>
            <w:tcW w:w="1432" w:type="dxa"/>
            <w:gridSpan w:val="2"/>
            <w:vMerge w:val="restart"/>
            <w:tcBorders>
              <w:top w:val="nil"/>
              <w:left w:val="single" w:sz="4" w:space="0" w:color="auto"/>
              <w:bottom w:val="nil"/>
              <w:right w:val="nil"/>
            </w:tcBorders>
            <w:tcMar>
              <w:left w:w="216" w:type="dxa"/>
              <w:right w:w="115" w:type="dxa"/>
            </w:tcMar>
          </w:tcPr>
          <w:p w14:paraId="5E0F9844" w14:textId="77777777" w:rsidR="00F31919" w:rsidRDefault="005022C6" w:rsidP="00E034A1">
            <w:pPr>
              <w:pStyle w:val="BodyCopy"/>
              <w:rPr>
                <w:color w:val="000000" w:themeColor="text1"/>
              </w:rPr>
            </w:pPr>
            <w:r>
              <w:rPr>
                <w:color w:val="000000" w:themeColor="text1"/>
              </w:rPr>
              <w:t xml:space="preserve"> </w:t>
            </w:r>
            <w:r w:rsidR="007B3D21">
              <w:rPr>
                <w:color w:val="000000" w:themeColor="text1"/>
              </w:rPr>
              <w:t>A Note From Anna Bowling</w:t>
            </w:r>
          </w:p>
          <w:p w14:paraId="24E56F7D" w14:textId="77777777" w:rsidR="007B3D21" w:rsidRDefault="007B3D21" w:rsidP="00E034A1">
            <w:pPr>
              <w:pStyle w:val="BodyCopy"/>
              <w:rPr>
                <w:color w:val="000000" w:themeColor="text1"/>
              </w:rPr>
            </w:pPr>
          </w:p>
          <w:p w14:paraId="26192B8D" w14:textId="77777777" w:rsidR="007B3D21" w:rsidRDefault="007B3D21" w:rsidP="00E034A1">
            <w:pPr>
              <w:pStyle w:val="BodyCopy"/>
              <w:rPr>
                <w:color w:val="000000" w:themeColor="text1"/>
              </w:rPr>
            </w:pPr>
            <w:r>
              <w:rPr>
                <w:color w:val="000000" w:themeColor="text1"/>
              </w:rPr>
              <w:t>Dear Supporters,</w:t>
            </w:r>
          </w:p>
          <w:p w14:paraId="108DBEA4" w14:textId="77777777" w:rsidR="007B3D21" w:rsidRDefault="007B3D21" w:rsidP="00E034A1">
            <w:pPr>
              <w:pStyle w:val="BodyCopy"/>
              <w:rPr>
                <w:color w:val="000000" w:themeColor="text1"/>
              </w:rPr>
            </w:pPr>
          </w:p>
          <w:p w14:paraId="330E7EAD" w14:textId="44EA7642" w:rsidR="007B3D21" w:rsidRPr="007212EC" w:rsidRDefault="007B3D21" w:rsidP="00E034A1">
            <w:pPr>
              <w:pStyle w:val="BodyCopy"/>
              <w:rPr>
                <w:color w:val="000000" w:themeColor="text1"/>
              </w:rPr>
            </w:pPr>
            <w:r>
              <w:rPr>
                <w:color w:val="000000" w:themeColor="text1"/>
              </w:rPr>
              <w:t xml:space="preserve">Many thanks for all your wonderful gifts and support throughout the year.  We are so thankful for each of you.  I would like to give </w:t>
            </w:r>
            <w:r w:rsidR="00C3369E">
              <w:rPr>
                <w:color w:val="000000" w:themeColor="text1"/>
              </w:rPr>
              <w:t>praise to God for the spiritual growth our church has seen within this year.</w:t>
            </w:r>
            <w:r w:rsidR="007211AD">
              <w:rPr>
                <w:color w:val="000000" w:themeColor="text1"/>
              </w:rPr>
              <w:t xml:space="preserve">  I have seen growth in our members, and those seeking to serve God in the ministry and stepping up to do so.  </w:t>
            </w:r>
            <w:r w:rsidR="005638BD">
              <w:rPr>
                <w:color w:val="000000" w:themeColor="text1"/>
              </w:rPr>
              <w:t xml:space="preserve">Much love and blessings </w:t>
            </w:r>
            <w:r w:rsidR="00114DF4">
              <w:rPr>
                <w:color w:val="000000" w:themeColor="text1"/>
              </w:rPr>
              <w:t>to</w:t>
            </w:r>
            <w:r w:rsidR="005638BD">
              <w:rPr>
                <w:color w:val="000000" w:themeColor="text1"/>
              </w:rPr>
              <w:t xml:space="preserve"> each of you in this upcoming new year 2023.  God bless you!</w:t>
            </w:r>
          </w:p>
        </w:tc>
      </w:tr>
      <w:tr w:rsidR="00F31919" w14:paraId="73D7082C" w14:textId="77777777" w:rsidTr="00EF5BB9">
        <w:trPr>
          <w:trHeight w:val="1097"/>
        </w:trPr>
        <w:tc>
          <w:tcPr>
            <w:tcW w:w="14652" w:type="dxa"/>
            <w:tcBorders>
              <w:top w:val="nil"/>
              <w:left w:val="nil"/>
              <w:bottom w:val="nil"/>
              <w:right w:val="nil"/>
            </w:tcBorders>
            <w:vAlign w:val="center"/>
          </w:tcPr>
          <w:p w14:paraId="01EBD170" w14:textId="7CC1FEF1" w:rsidR="00D2478C" w:rsidRPr="001D517B" w:rsidRDefault="00D24773" w:rsidP="00A70E33">
            <w:pPr>
              <w:pStyle w:val="PhotoCaption"/>
            </w:pPr>
            <w:r>
              <w:rPr>
                <w:color w:val="000000" w:themeColor="text1"/>
              </w:rPr>
              <w:drawing>
                <wp:anchor distT="0" distB="0" distL="114300" distR="114300" simplePos="0" relativeHeight="251665408" behindDoc="0" locked="0" layoutInCell="1" allowOverlap="1" wp14:anchorId="28B8C8DA" wp14:editId="40252317">
                  <wp:simplePos x="0" y="0"/>
                  <wp:positionH relativeFrom="column">
                    <wp:posOffset>-1478915</wp:posOffset>
                  </wp:positionH>
                  <wp:positionV relativeFrom="paragraph">
                    <wp:posOffset>-179705</wp:posOffset>
                  </wp:positionV>
                  <wp:extent cx="1577340" cy="2103120"/>
                  <wp:effectExtent l="152400" t="152400" r="365760" b="354330"/>
                  <wp:wrapThrough wrapText="bothSides">
                    <wp:wrapPolygon edited="0">
                      <wp:start x="1043" y="-1565"/>
                      <wp:lineTo x="-2087" y="-1174"/>
                      <wp:lineTo x="-2087" y="22304"/>
                      <wp:lineTo x="-522" y="23870"/>
                      <wp:lineTo x="2348" y="24652"/>
                      <wp:lineTo x="2609" y="25043"/>
                      <wp:lineTo x="21652" y="25043"/>
                      <wp:lineTo x="21913" y="24652"/>
                      <wp:lineTo x="24783" y="23870"/>
                      <wp:lineTo x="26348" y="20935"/>
                      <wp:lineTo x="26348" y="1957"/>
                      <wp:lineTo x="23217" y="-978"/>
                      <wp:lineTo x="22957" y="-1565"/>
                      <wp:lineTo x="1043" y="-1565"/>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62A4A">
              <w:t xml:space="preserve">                                                                                                                                                                                                   </w:t>
            </w:r>
          </w:p>
        </w:tc>
        <w:tc>
          <w:tcPr>
            <w:tcW w:w="873" w:type="dxa"/>
            <w:gridSpan w:val="4"/>
            <w:vMerge/>
            <w:tcBorders>
              <w:top w:val="nil"/>
              <w:left w:val="nil"/>
              <w:bottom w:val="nil"/>
            </w:tcBorders>
            <w:tcMar>
              <w:left w:w="115" w:type="dxa"/>
              <w:right w:w="216" w:type="dxa"/>
            </w:tcMar>
          </w:tcPr>
          <w:p w14:paraId="4ECE5F59" w14:textId="77777777" w:rsidR="00F31919" w:rsidRPr="007212EC" w:rsidRDefault="00F31919" w:rsidP="00B767C0">
            <w:pPr>
              <w:pStyle w:val="BodyCopy"/>
              <w:rPr>
                <w:color w:val="000000" w:themeColor="text1"/>
              </w:rPr>
            </w:pPr>
          </w:p>
        </w:tc>
        <w:tc>
          <w:tcPr>
            <w:tcW w:w="1432" w:type="dxa"/>
            <w:gridSpan w:val="2"/>
            <w:vMerge/>
            <w:tcBorders>
              <w:top w:val="nil"/>
              <w:bottom w:val="nil"/>
              <w:right w:val="nil"/>
            </w:tcBorders>
            <w:tcMar>
              <w:left w:w="216" w:type="dxa"/>
              <w:right w:w="115" w:type="dxa"/>
            </w:tcMar>
          </w:tcPr>
          <w:p w14:paraId="5E2CB2DF" w14:textId="77777777" w:rsidR="00F31919" w:rsidRPr="007212EC" w:rsidRDefault="00F31919" w:rsidP="00AA5FE5">
            <w:pPr>
              <w:pStyle w:val="SmallAuthorName"/>
              <w:rPr>
                <w:color w:val="000000" w:themeColor="text1"/>
              </w:rPr>
            </w:pPr>
          </w:p>
        </w:tc>
      </w:tr>
      <w:tr w:rsidR="00F31919" w14:paraId="3BEF8347" w14:textId="77777777" w:rsidTr="00EF5BB9">
        <w:trPr>
          <w:trHeight w:val="2205"/>
        </w:trPr>
        <w:tc>
          <w:tcPr>
            <w:tcW w:w="14652" w:type="dxa"/>
            <w:vMerge w:val="restart"/>
            <w:tcBorders>
              <w:top w:val="nil"/>
              <w:left w:val="nil"/>
              <w:bottom w:val="nil"/>
              <w:right w:val="nil"/>
            </w:tcBorders>
            <w:tcMar>
              <w:top w:w="216" w:type="dxa"/>
              <w:left w:w="115" w:type="dxa"/>
              <w:right w:w="115" w:type="dxa"/>
            </w:tcMar>
          </w:tcPr>
          <w:p w14:paraId="078AD716" w14:textId="54602C21" w:rsidR="00F31919" w:rsidRPr="001D517B" w:rsidRDefault="00F31919" w:rsidP="001D517B"/>
        </w:tc>
        <w:tc>
          <w:tcPr>
            <w:tcW w:w="873" w:type="dxa"/>
            <w:gridSpan w:val="4"/>
            <w:vMerge/>
            <w:tcBorders>
              <w:top w:val="nil"/>
              <w:left w:val="nil"/>
              <w:bottom w:val="nil"/>
            </w:tcBorders>
            <w:tcMar>
              <w:left w:w="115" w:type="dxa"/>
              <w:right w:w="216" w:type="dxa"/>
            </w:tcMar>
          </w:tcPr>
          <w:p w14:paraId="746A1A64" w14:textId="77777777" w:rsidR="00F31919" w:rsidRPr="007212EC" w:rsidRDefault="00F31919" w:rsidP="00B767C0">
            <w:pPr>
              <w:pStyle w:val="BodyCopy"/>
              <w:rPr>
                <w:color w:val="000000" w:themeColor="text1"/>
              </w:rPr>
            </w:pPr>
          </w:p>
        </w:tc>
        <w:tc>
          <w:tcPr>
            <w:tcW w:w="1432" w:type="dxa"/>
            <w:gridSpan w:val="2"/>
            <w:vMerge/>
            <w:tcBorders>
              <w:top w:val="nil"/>
              <w:bottom w:val="nil"/>
              <w:right w:val="nil"/>
            </w:tcBorders>
            <w:tcMar>
              <w:left w:w="216" w:type="dxa"/>
              <w:right w:w="115" w:type="dxa"/>
            </w:tcMar>
          </w:tcPr>
          <w:p w14:paraId="25835F66" w14:textId="77777777" w:rsidR="00F31919" w:rsidRPr="007212EC" w:rsidRDefault="00F31919" w:rsidP="00AA5FE5">
            <w:pPr>
              <w:pStyle w:val="SmallAuthorName"/>
              <w:rPr>
                <w:color w:val="000000" w:themeColor="text1"/>
              </w:rPr>
            </w:pPr>
          </w:p>
        </w:tc>
      </w:tr>
      <w:tr w:rsidR="00F31919" w14:paraId="2B98150D" w14:textId="77777777" w:rsidTr="00EF5BB9">
        <w:trPr>
          <w:trHeight w:val="20"/>
        </w:trPr>
        <w:tc>
          <w:tcPr>
            <w:tcW w:w="14652" w:type="dxa"/>
            <w:vMerge/>
            <w:tcBorders>
              <w:top w:val="nil"/>
              <w:left w:val="nil"/>
              <w:bottom w:val="nil"/>
              <w:right w:val="nil"/>
            </w:tcBorders>
            <w:tcMar>
              <w:top w:w="216" w:type="dxa"/>
              <w:left w:w="115" w:type="dxa"/>
              <w:right w:w="115" w:type="dxa"/>
            </w:tcMar>
          </w:tcPr>
          <w:p w14:paraId="6E8C0F9C" w14:textId="77777777" w:rsidR="00F31919" w:rsidRPr="007212EC" w:rsidRDefault="00F31919" w:rsidP="007212EC">
            <w:pPr>
              <w:pStyle w:val="BodyCopy"/>
              <w:rPr>
                <w:color w:val="000000" w:themeColor="text1"/>
              </w:rPr>
            </w:pPr>
          </w:p>
        </w:tc>
        <w:tc>
          <w:tcPr>
            <w:tcW w:w="873" w:type="dxa"/>
            <w:gridSpan w:val="4"/>
            <w:vMerge/>
            <w:tcBorders>
              <w:top w:val="nil"/>
              <w:left w:val="nil"/>
              <w:bottom w:val="nil"/>
            </w:tcBorders>
            <w:tcMar>
              <w:left w:w="115" w:type="dxa"/>
              <w:right w:w="216" w:type="dxa"/>
            </w:tcMar>
          </w:tcPr>
          <w:p w14:paraId="0E3FC531" w14:textId="77777777" w:rsidR="00F31919" w:rsidRPr="007212EC" w:rsidRDefault="00F31919" w:rsidP="00B767C0">
            <w:pPr>
              <w:pStyle w:val="BodyCopy"/>
              <w:rPr>
                <w:color w:val="000000" w:themeColor="text1"/>
              </w:rPr>
            </w:pPr>
          </w:p>
        </w:tc>
        <w:tc>
          <w:tcPr>
            <w:tcW w:w="1432" w:type="dxa"/>
            <w:gridSpan w:val="2"/>
            <w:tcBorders>
              <w:top w:val="nil"/>
              <w:left w:val="single" w:sz="4" w:space="0" w:color="auto"/>
              <w:bottom w:val="nil"/>
              <w:right w:val="nil"/>
            </w:tcBorders>
            <w:tcMar>
              <w:left w:w="216" w:type="dxa"/>
              <w:right w:w="115" w:type="dxa"/>
            </w:tcMar>
          </w:tcPr>
          <w:p w14:paraId="3F7CA378" w14:textId="65C92085" w:rsidR="00F31919" w:rsidRPr="00E034A1" w:rsidRDefault="00F31919" w:rsidP="00E034A1">
            <w:pPr>
              <w:pStyle w:val="PhotoCaption"/>
            </w:pPr>
          </w:p>
        </w:tc>
      </w:tr>
      <w:tr w:rsidR="00DD7F4A" w14:paraId="4CD6D474" w14:textId="77777777" w:rsidTr="00EF5BB9">
        <w:trPr>
          <w:trHeight w:val="19"/>
        </w:trPr>
        <w:tc>
          <w:tcPr>
            <w:tcW w:w="16957" w:type="dxa"/>
            <w:gridSpan w:val="7"/>
            <w:tcBorders>
              <w:top w:val="nil"/>
              <w:left w:val="nil"/>
              <w:bottom w:val="thickThinMediumGap" w:sz="24" w:space="0" w:color="auto"/>
              <w:right w:val="nil"/>
            </w:tcBorders>
          </w:tcPr>
          <w:p w14:paraId="046C6121" w14:textId="77777777" w:rsidR="00DD7F4A" w:rsidRDefault="00DD7F4A" w:rsidP="00E034A1">
            <w:pPr>
              <w:pStyle w:val="NoSpacing"/>
            </w:pPr>
          </w:p>
        </w:tc>
      </w:tr>
      <w:tr w:rsidR="005A1800" w14:paraId="0C17DDC2" w14:textId="77777777" w:rsidTr="00EF5BB9">
        <w:trPr>
          <w:trHeight w:val="5145"/>
        </w:trPr>
        <w:tc>
          <w:tcPr>
            <w:tcW w:w="16957" w:type="dxa"/>
            <w:gridSpan w:val="7"/>
            <w:tcBorders>
              <w:top w:val="thickThinMediumGap" w:sz="24" w:space="0" w:color="auto"/>
              <w:left w:val="nil"/>
              <w:bottom w:val="nil"/>
              <w:right w:val="nil"/>
            </w:tcBorders>
            <w:tcMar>
              <w:top w:w="288" w:type="dxa"/>
              <w:left w:w="115" w:type="dxa"/>
              <w:right w:w="115" w:type="dxa"/>
            </w:tcMar>
          </w:tcPr>
          <w:p w14:paraId="68A13916" w14:textId="77777777" w:rsidR="005A1800" w:rsidRDefault="005A1800" w:rsidP="00E034A1">
            <w:pPr>
              <w:pStyle w:val="NoSpacing"/>
            </w:pPr>
            <w:r>
              <w:rPr>
                <w:noProof/>
              </w:rPr>
              <w:lastRenderedPageBreak/>
              <w:drawing>
                <wp:inline distT="0" distB="0" distL="0" distR="0" wp14:anchorId="23D250AB" wp14:editId="566D8743">
                  <wp:extent cx="8033385" cy="3352800"/>
                  <wp:effectExtent l="0" t="0" r="5715" b="0"/>
                  <wp:docPr id="9" name="Picture 9" descr="Underground pedestrian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derground pedestrian walkway"/>
                          <pic:cNvPicPr/>
                        </pic:nvPicPr>
                        <pic:blipFill rotWithShape="1">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033657" cy="3352914"/>
                          </a:xfrm>
                          <a:prstGeom prst="rect">
                            <a:avLst/>
                          </a:prstGeom>
                          <a:ln>
                            <a:noFill/>
                          </a:ln>
                          <a:extLst>
                            <a:ext uri="{53640926-AAD7-44D8-BBD7-CCE9431645EC}">
                              <a14:shadowObscured xmlns:a14="http://schemas.microsoft.com/office/drawing/2010/main"/>
                            </a:ext>
                          </a:extLst>
                        </pic:spPr>
                      </pic:pic>
                    </a:graphicData>
                  </a:graphic>
                </wp:inline>
              </w:drawing>
            </w:r>
          </w:p>
        </w:tc>
      </w:tr>
      <w:tr w:rsidR="00813EA3" w:rsidRPr="00E034A1" w14:paraId="2BC3C0D9" w14:textId="77777777" w:rsidTr="00EF5BB9">
        <w:trPr>
          <w:trHeight w:val="864"/>
        </w:trPr>
        <w:tc>
          <w:tcPr>
            <w:tcW w:w="16957" w:type="dxa"/>
            <w:gridSpan w:val="7"/>
            <w:tcBorders>
              <w:top w:val="nil"/>
              <w:left w:val="nil"/>
              <w:bottom w:val="nil"/>
              <w:right w:val="nil"/>
            </w:tcBorders>
            <w:vAlign w:val="center"/>
          </w:tcPr>
          <w:p w14:paraId="0AA30A03" w14:textId="77777777" w:rsidR="00813EA3" w:rsidRPr="00E034A1" w:rsidRDefault="00000000" w:rsidP="00E034A1">
            <w:pPr>
              <w:pStyle w:val="PhotoCaption"/>
            </w:pPr>
            <w:sdt>
              <w:sdtPr>
                <w:id w:val="-274022770"/>
                <w:placeholder>
                  <w:docPart w:val="731BFAC6159043D6966EF8C776083BC1"/>
                </w:placeholder>
                <w:showingPlcHdr/>
                <w15:appearance w15:val="hidden"/>
              </w:sdtPr>
              <w:sdtContent>
                <w:r w:rsidR="00E034A1" w:rsidRPr="00E034A1">
                  <w:t>Picture Caption: To make your document look professionally produced, Word provides header, footer, cover page, and text box designs that complement each other.</w:t>
                </w:r>
              </w:sdtContent>
            </w:sdt>
            <w:r w:rsidR="00E034A1" w:rsidRPr="00E034A1">
              <w:t xml:space="preserve"> </w:t>
            </w:r>
          </w:p>
        </w:tc>
      </w:tr>
      <w:tr w:rsidR="00813EA3" w14:paraId="2B5033E2" w14:textId="77777777" w:rsidTr="00EF5BB9">
        <w:trPr>
          <w:trHeight w:val="1480"/>
        </w:trPr>
        <w:tc>
          <w:tcPr>
            <w:tcW w:w="16957" w:type="dxa"/>
            <w:gridSpan w:val="7"/>
            <w:tcBorders>
              <w:top w:val="nil"/>
              <w:left w:val="nil"/>
              <w:bottom w:val="nil"/>
              <w:right w:val="nil"/>
            </w:tcBorders>
            <w:tcMar>
              <w:bottom w:w="144" w:type="dxa"/>
            </w:tcMar>
          </w:tcPr>
          <w:p w14:paraId="0FCA21AC" w14:textId="77777777" w:rsidR="001D517B" w:rsidRPr="00F7629D" w:rsidRDefault="00000000" w:rsidP="001D517B">
            <w:pPr>
              <w:pStyle w:val="LargeAuthorName"/>
            </w:pPr>
            <w:sdt>
              <w:sdtPr>
                <w:id w:val="-422568543"/>
                <w:placeholder>
                  <w:docPart w:val="50B67C5248994854B53D24050D283A32"/>
                </w:placeholder>
                <w:showingPlcHdr/>
                <w15:appearance w15:val="hidden"/>
              </w:sdtPr>
              <w:sdtContent>
                <w:r w:rsidR="001D517B" w:rsidRPr="00F7629D">
                  <w:t>Mirjam Nilsson</w:t>
                </w:r>
              </w:sdtContent>
            </w:sdt>
            <w:r w:rsidR="001D517B" w:rsidRPr="00F7629D">
              <w:t xml:space="preserve"> </w:t>
            </w:r>
          </w:p>
          <w:p w14:paraId="587A78FB" w14:textId="77777777" w:rsidR="005F2B1B" w:rsidRPr="005F2B1B" w:rsidRDefault="005F2B1B" w:rsidP="00AE4980">
            <w:pPr>
              <w:pStyle w:val="SmallAuthorName"/>
              <w:spacing w:line="276" w:lineRule="auto"/>
              <w:rPr>
                <w:color w:val="000000" w:themeColor="text1"/>
                <w:sz w:val="18"/>
                <w:szCs w:val="18"/>
              </w:rPr>
            </w:pPr>
          </w:p>
          <w:p w14:paraId="6D80298B" w14:textId="77777777" w:rsidR="00B767C0" w:rsidRPr="005B7C41" w:rsidRDefault="00000000" w:rsidP="005B7C41">
            <w:pPr>
              <w:pStyle w:val="LargeArticleTitle"/>
            </w:pPr>
            <w:sdt>
              <w:sdtPr>
                <w:id w:val="2059047865"/>
                <w:placeholder>
                  <w:docPart w:val="3D31DF78C6274329AC2A0F496FDEC065"/>
                </w:placeholder>
                <w:showingPlcHdr/>
                <w15:appearance w15:val="hidden"/>
              </w:sdtPr>
              <w:sdtContent>
                <w:r w:rsidR="005B7C41" w:rsidRPr="005B7C41">
                  <w:t>The latest breaking news of the day</w:t>
                </w:r>
              </w:sdtContent>
            </w:sdt>
            <w:r w:rsidR="005B7C41" w:rsidRPr="005B7C41">
              <w:t xml:space="preserve"> </w:t>
            </w:r>
          </w:p>
          <w:p w14:paraId="68C6BD11" w14:textId="77777777" w:rsidR="00813EA3" w:rsidRPr="005B7C41" w:rsidRDefault="00000000" w:rsidP="005B7C41">
            <w:pPr>
              <w:pStyle w:val="LargeArticleSubtitle"/>
            </w:pPr>
            <w:sdt>
              <w:sdtPr>
                <w:id w:val="-1230459100"/>
                <w:placeholder>
                  <w:docPart w:val="54F0E18546D040938C319B5EE0B82C07"/>
                </w:placeholder>
                <w:showingPlcHdr/>
                <w15:appearance w15:val="hidden"/>
              </w:sdtPr>
              <w:sdtContent>
                <w:r w:rsidR="005B7C41" w:rsidRPr="005B7C41">
                  <w:t>The latest updates to get you through the day</w:t>
                </w:r>
              </w:sdtContent>
            </w:sdt>
            <w:r w:rsidR="005B7C41" w:rsidRPr="005B7C41">
              <w:t xml:space="preserve"> </w:t>
            </w:r>
          </w:p>
        </w:tc>
      </w:tr>
      <w:tr w:rsidR="00813EA3" w14:paraId="1EC161AE" w14:textId="77777777" w:rsidTr="00EF5BB9">
        <w:trPr>
          <w:trHeight w:val="2781"/>
        </w:trPr>
        <w:sdt>
          <w:sdtPr>
            <w:id w:val="-2127148327"/>
            <w:placeholder>
              <w:docPart w:val="C50EE7A1EC92490B9A1C1792A1E550FA"/>
            </w:placeholder>
            <w:showingPlcHdr/>
            <w15:appearance w15:val="hidden"/>
          </w:sdtPr>
          <w:sdtContent>
            <w:tc>
              <w:tcPr>
                <w:tcW w:w="15193" w:type="dxa"/>
                <w:gridSpan w:val="3"/>
                <w:tcBorders>
                  <w:top w:val="nil"/>
                  <w:left w:val="nil"/>
                  <w:bottom w:val="nil"/>
                  <w:right w:val="nil"/>
                </w:tcBorders>
                <w:tcMar>
                  <w:left w:w="115" w:type="dxa"/>
                  <w:bottom w:w="144" w:type="dxa"/>
                  <w:right w:w="216" w:type="dxa"/>
                </w:tcMar>
              </w:tcPr>
              <w:p w14:paraId="3EE31E7F" w14:textId="77777777" w:rsidR="005B7C41" w:rsidRPr="005B7C41" w:rsidRDefault="005B7C41"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2A15CD39" w14:textId="77777777" w:rsidR="00794C1C" w:rsidRPr="005B7C41" w:rsidRDefault="005B7C41" w:rsidP="005B7C41">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tc>
          </w:sdtContent>
        </w:sdt>
        <w:sdt>
          <w:sdtPr>
            <w:id w:val="1531301450"/>
            <w:placeholder>
              <w:docPart w:val="A6FF803C4441461580BFF6F6E5C04528"/>
            </w:placeholder>
            <w:showingPlcHdr/>
            <w15:appearance w15:val="hidden"/>
          </w:sdtPr>
          <w:sdtContent>
            <w:tc>
              <w:tcPr>
                <w:tcW w:w="1764" w:type="dxa"/>
                <w:gridSpan w:val="4"/>
                <w:tcBorders>
                  <w:top w:val="nil"/>
                  <w:left w:val="nil"/>
                  <w:bottom w:val="nil"/>
                  <w:right w:val="nil"/>
                </w:tcBorders>
                <w:tcMar>
                  <w:left w:w="216" w:type="dxa"/>
                  <w:bottom w:w="144" w:type="dxa"/>
                  <w:right w:w="115" w:type="dxa"/>
                </w:tcMar>
              </w:tcPr>
              <w:p w14:paraId="216ECA71" w14:textId="77777777" w:rsidR="005B7C41" w:rsidRPr="005B7C41" w:rsidRDefault="005B7C41" w:rsidP="005B7C41">
                <w:r w:rsidRPr="005B7C41">
                  <w:t xml:space="preserve">charts, and SmartArt graphics change to match your new theme. When you apply styles, your headings change to match the new theme. </w:t>
                </w:r>
              </w:p>
              <w:p w14:paraId="32591683" w14:textId="77777777" w:rsidR="009F4A41" w:rsidRPr="005B7C41" w:rsidRDefault="005B7C41" w:rsidP="005B7C41">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tc>
          </w:sdtContent>
        </w:sdt>
      </w:tr>
      <w:tr w:rsidR="0010319C" w:rsidRPr="00BE1E30" w14:paraId="13B90389" w14:textId="77777777" w:rsidTr="00EF5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89"/>
        </w:trPr>
        <w:tc>
          <w:tcPr>
            <w:tcW w:w="14800" w:type="dxa"/>
            <w:gridSpan w:val="2"/>
            <w:tcBorders>
              <w:bottom w:val="thinThickSmallGap" w:sz="24" w:space="0" w:color="auto"/>
            </w:tcBorders>
            <w:tcMar>
              <w:left w:w="0" w:type="dxa"/>
              <w:bottom w:w="0" w:type="dxa"/>
              <w:right w:w="0" w:type="dxa"/>
            </w:tcMar>
          </w:tcPr>
          <w:p w14:paraId="7BCD0BA0" w14:textId="77777777" w:rsidR="0010319C" w:rsidRPr="007212EC" w:rsidRDefault="0010319C" w:rsidP="0010319C">
            <w:pPr>
              <w:pStyle w:val="NoSpacing"/>
            </w:pPr>
          </w:p>
        </w:tc>
        <w:tc>
          <w:tcPr>
            <w:tcW w:w="641" w:type="dxa"/>
            <w:gridSpan w:val="2"/>
            <w:vMerge w:val="restart"/>
            <w:tcMar>
              <w:left w:w="115" w:type="dxa"/>
              <w:right w:w="115" w:type="dxa"/>
            </w:tcMar>
            <w:vAlign w:val="center"/>
          </w:tcPr>
          <w:p w14:paraId="0443FAE8" w14:textId="37D12BDF"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EA4E85">
              <w:rPr>
                <w:noProof/>
              </w:rPr>
              <w:t>7</w:t>
            </w:r>
            <w:r w:rsidRPr="0010319C">
              <w:fldChar w:fldCharType="end"/>
            </w:r>
          </w:p>
        </w:tc>
        <w:tc>
          <w:tcPr>
            <w:tcW w:w="1510" w:type="dxa"/>
            <w:gridSpan w:val="2"/>
            <w:tcBorders>
              <w:left w:val="nil"/>
              <w:bottom w:val="thinThickSmallGap" w:sz="24" w:space="0" w:color="auto"/>
            </w:tcBorders>
            <w:tcMar>
              <w:left w:w="115" w:type="dxa"/>
              <w:right w:w="115" w:type="dxa"/>
            </w:tcMar>
          </w:tcPr>
          <w:p w14:paraId="3EFD3A79" w14:textId="77777777" w:rsidR="0010319C" w:rsidRPr="007212EC" w:rsidRDefault="0010319C" w:rsidP="0010319C">
            <w:pPr>
              <w:pStyle w:val="NoSpacing"/>
            </w:pPr>
          </w:p>
        </w:tc>
      </w:tr>
      <w:tr w:rsidR="00F31919" w:rsidRPr="00BE1E30" w14:paraId="626264B1" w14:textId="77777777" w:rsidTr="00EF5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81"/>
        </w:trPr>
        <w:tc>
          <w:tcPr>
            <w:tcW w:w="14800" w:type="dxa"/>
            <w:gridSpan w:val="2"/>
            <w:tcBorders>
              <w:top w:val="thinThickSmallGap" w:sz="24" w:space="0" w:color="auto"/>
            </w:tcBorders>
            <w:tcMar>
              <w:left w:w="0" w:type="dxa"/>
              <w:bottom w:w="0" w:type="dxa"/>
              <w:right w:w="0" w:type="dxa"/>
            </w:tcMar>
          </w:tcPr>
          <w:p w14:paraId="3BC94E80" w14:textId="77777777" w:rsidR="007C06B7" w:rsidRPr="007212EC" w:rsidRDefault="007C06B7" w:rsidP="005B7C41">
            <w:pPr>
              <w:pStyle w:val="NoSpacing"/>
            </w:pPr>
          </w:p>
        </w:tc>
        <w:tc>
          <w:tcPr>
            <w:tcW w:w="641" w:type="dxa"/>
            <w:gridSpan w:val="2"/>
            <w:vMerge/>
            <w:tcMar>
              <w:left w:w="115" w:type="dxa"/>
              <w:right w:w="115" w:type="dxa"/>
            </w:tcMar>
            <w:vAlign w:val="center"/>
          </w:tcPr>
          <w:p w14:paraId="34D55307" w14:textId="77777777" w:rsidR="007C06B7" w:rsidRPr="007212EC" w:rsidRDefault="007C06B7" w:rsidP="005B7C41">
            <w:pPr>
              <w:pStyle w:val="NoSpacing"/>
            </w:pPr>
          </w:p>
        </w:tc>
        <w:tc>
          <w:tcPr>
            <w:tcW w:w="1510" w:type="dxa"/>
            <w:gridSpan w:val="2"/>
            <w:tcBorders>
              <w:top w:val="thinThickSmallGap" w:sz="24" w:space="0" w:color="auto"/>
              <w:left w:val="nil"/>
            </w:tcBorders>
            <w:tcMar>
              <w:left w:w="115" w:type="dxa"/>
              <w:right w:w="115" w:type="dxa"/>
            </w:tcMar>
          </w:tcPr>
          <w:p w14:paraId="76DEF4CD" w14:textId="77777777" w:rsidR="007C06B7" w:rsidRPr="007212EC" w:rsidRDefault="007C06B7" w:rsidP="005B7C41">
            <w:pPr>
              <w:pStyle w:val="NoSpacing"/>
            </w:pPr>
          </w:p>
        </w:tc>
      </w:tr>
    </w:tbl>
    <w:p w14:paraId="73BDBCD4" w14:textId="77777777" w:rsidR="003C55A4" w:rsidRDefault="003C55A4"/>
    <w:p w14:paraId="51020BBF" w14:textId="77777777" w:rsidR="005B7C41" w:rsidRDefault="005B7C41">
      <w:pPr>
        <w:sectPr w:rsidR="005B7C41" w:rsidSect="003F7B43">
          <w:pgSz w:w="15840" w:h="24480" w:code="3"/>
          <w:pgMar w:top="720" w:right="720" w:bottom="720" w:left="72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3DAD1BF6" w14:textId="77777777" w:rsidTr="005F4830">
        <w:trPr>
          <w:trHeight w:val="864"/>
        </w:trPr>
        <w:tc>
          <w:tcPr>
            <w:tcW w:w="3239" w:type="dxa"/>
            <w:gridSpan w:val="2"/>
            <w:tcBorders>
              <w:top w:val="nil"/>
              <w:left w:val="nil"/>
              <w:bottom w:val="nil"/>
              <w:right w:val="nil"/>
            </w:tcBorders>
            <w:vAlign w:val="center"/>
          </w:tcPr>
          <w:p w14:paraId="56898C9B" w14:textId="77777777" w:rsidR="002768F0" w:rsidRPr="007212EC" w:rsidRDefault="00000000" w:rsidP="00D00973">
            <w:pPr>
              <w:pStyle w:val="MastheadCopy"/>
            </w:pPr>
            <w:sdt>
              <w:sdtPr>
                <w:id w:val="-1034337478"/>
                <w:placeholder>
                  <w:docPart w:val="103BAE9D53664D4C89D4F1F8C4A09B40"/>
                </w:placeholder>
                <w:showingPlcHdr/>
                <w15:appearance w15:val="hidden"/>
              </w:sdtPr>
              <w:sdtContent>
                <w:r w:rsidR="002768F0" w:rsidRPr="00F7629D">
                  <w:t xml:space="preserve">Tuesday, Sep 20, </w:t>
                </w:r>
                <w:r w:rsidR="002768F0">
                  <w:t>Y</w:t>
                </w:r>
                <w:r w:rsidR="002768F0" w:rsidRPr="00F7629D">
                  <w:t>YYY</w:t>
                </w:r>
              </w:sdtContent>
            </w:sdt>
          </w:p>
        </w:tc>
        <w:tc>
          <w:tcPr>
            <w:tcW w:w="6481" w:type="dxa"/>
            <w:gridSpan w:val="6"/>
            <w:tcBorders>
              <w:top w:val="nil"/>
              <w:left w:val="nil"/>
              <w:bottom w:val="nil"/>
              <w:right w:val="nil"/>
            </w:tcBorders>
            <w:vAlign w:val="center"/>
          </w:tcPr>
          <w:p w14:paraId="75E3F790" w14:textId="77777777" w:rsidR="002768F0" w:rsidRPr="00CE1F2C" w:rsidRDefault="00000000" w:rsidP="00D00973">
            <w:pPr>
              <w:pStyle w:val="Header"/>
            </w:pPr>
            <w:sdt>
              <w:sdtPr>
                <w:id w:val="1658338899"/>
                <w:placeholder>
                  <w:docPart w:val="8C9DE47DBC0A4FECB51A3C100666D006"/>
                </w:placeholder>
                <w:showingPlcHdr/>
                <w15:appearance w15:val="hidden"/>
              </w:sdtPr>
              <w:sdtContent>
                <w:r w:rsidR="002768F0" w:rsidRPr="00F7629D">
                  <w:t>NEWS TODAY</w:t>
                </w:r>
              </w:sdtContent>
            </w:sdt>
          </w:p>
        </w:tc>
        <w:tc>
          <w:tcPr>
            <w:tcW w:w="3240" w:type="dxa"/>
            <w:gridSpan w:val="2"/>
            <w:tcBorders>
              <w:top w:val="nil"/>
              <w:left w:val="nil"/>
              <w:bottom w:val="nil"/>
              <w:right w:val="nil"/>
            </w:tcBorders>
            <w:vAlign w:val="center"/>
          </w:tcPr>
          <w:p w14:paraId="459D46AC" w14:textId="77777777" w:rsidR="002768F0" w:rsidRPr="00800A0F" w:rsidRDefault="00000000" w:rsidP="00D00973">
            <w:pPr>
              <w:pStyle w:val="MastheadCopy"/>
            </w:pPr>
            <w:sdt>
              <w:sdtPr>
                <w:id w:val="1143317509"/>
                <w:placeholder>
                  <w:docPart w:val="8B50DF9DDC784B0CA049EFABDC6BFC96"/>
                </w:placeholder>
                <w:showingPlcHdr/>
                <w15:appearance w15:val="hidden"/>
              </w:sdtPr>
              <w:sdtContent>
                <w:r w:rsidR="002768F0" w:rsidRPr="00800A0F">
                  <w:t>Issue #10</w:t>
                </w:r>
              </w:sdtContent>
            </w:sdt>
          </w:p>
        </w:tc>
      </w:tr>
      <w:tr w:rsidR="00A36549" w14:paraId="0D99829F"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3516804A"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3B445B25"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48696020" w14:textId="77777777" w:rsidR="00A36549" w:rsidRPr="00A36549" w:rsidRDefault="00A36549" w:rsidP="0010319C">
            <w:pPr>
              <w:pStyle w:val="Footer"/>
            </w:pPr>
          </w:p>
        </w:tc>
      </w:tr>
      <w:tr w:rsidR="001E28C1" w14:paraId="633C7A7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7"/>
        </w:trPr>
        <w:tc>
          <w:tcPr>
            <w:tcW w:w="12960" w:type="dxa"/>
            <w:gridSpan w:val="10"/>
            <w:tcMar>
              <w:left w:w="0" w:type="dxa"/>
              <w:right w:w="0" w:type="dxa"/>
            </w:tcMar>
          </w:tcPr>
          <w:p w14:paraId="5534BCD1" w14:textId="77777777" w:rsidR="001E28C1" w:rsidRDefault="00CF5018" w:rsidP="001D7797">
            <w:pPr>
              <w:pStyle w:val="NoSpacing"/>
            </w:pPr>
            <w:r>
              <w:rPr>
                <w:noProof/>
              </w:rPr>
              <w:drawing>
                <wp:inline distT="0" distB="0" distL="0" distR="0" wp14:anchorId="42EAF8B2" wp14:editId="4B5398F5">
                  <wp:extent cx="8251190" cy="5591175"/>
                  <wp:effectExtent l="0" t="0" r="0" b="9525"/>
                  <wp:docPr id="8" name="Picture 8" descr="People walking in motion through moder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ople walking in motion through modern tunnel"/>
                          <pic:cNvPicPr/>
                        </pic:nvPicPr>
                        <pic:blipFill rotWithShape="1">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256951" cy="5595079"/>
                          </a:xfrm>
                          <a:prstGeom prst="rect">
                            <a:avLst/>
                          </a:prstGeom>
                          <a:ln>
                            <a:noFill/>
                          </a:ln>
                          <a:extLst>
                            <a:ext uri="{53640926-AAD7-44D8-BBD7-CCE9431645EC}">
                              <a14:shadowObscured xmlns:a14="http://schemas.microsoft.com/office/drawing/2010/main"/>
                            </a:ext>
                          </a:extLst>
                        </pic:spPr>
                      </pic:pic>
                    </a:graphicData>
                  </a:graphic>
                </wp:inline>
              </w:drawing>
            </w:r>
          </w:p>
        </w:tc>
      </w:tr>
      <w:tr w:rsidR="007212EC" w:rsidRPr="00CC3396" w14:paraId="15DD2DD5"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2232E739" w14:textId="77777777" w:rsidR="00E7662D" w:rsidRPr="00CC3396" w:rsidRDefault="00000000" w:rsidP="00CC3396">
            <w:pPr>
              <w:pStyle w:val="PhotoCaption"/>
            </w:pPr>
            <w:sdt>
              <w:sdtPr>
                <w:id w:val="-1828664409"/>
                <w:placeholder>
                  <w:docPart w:val="87D7F2C268B74322B8D80DFADD5D5E40"/>
                </w:placeholder>
                <w:showingPlcHdr/>
                <w15:appearance w15:val="hidden"/>
              </w:sdtPr>
              <w:sdtContent>
                <w:r w:rsidR="00CC3396" w:rsidRPr="00CC3396">
                  <w:rPr>
                    <w:rStyle w:val="PlaceholderText"/>
                    <w:color w:val="auto"/>
                  </w:rPr>
                  <w:t>Picture Caption: To make your document look professionally produced, Word provides header, footer, cover page, and text box designs that complement each other.</w:t>
                </w:r>
              </w:sdtContent>
            </w:sdt>
            <w:r w:rsidR="00CC3396" w:rsidRPr="00CC3396">
              <w:t xml:space="preserve"> </w:t>
            </w:r>
          </w:p>
        </w:tc>
      </w:tr>
      <w:tr w:rsidR="007212EC" w:rsidRPr="007212EC" w14:paraId="7DE42E1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6133F9BA" w14:textId="77777777" w:rsidR="00D676B3" w:rsidRPr="00CC3396" w:rsidRDefault="00000000" w:rsidP="00CC3396">
            <w:pPr>
              <w:pStyle w:val="LargeArticleTitle"/>
            </w:pPr>
            <w:sdt>
              <w:sdtPr>
                <w:id w:val="2025209191"/>
                <w:placeholder>
                  <w:docPart w:val="B59393A3E8314A21A5F0FA4042829722"/>
                </w:placeholder>
                <w:showingPlcHdr/>
                <w15:appearance w15:val="hidden"/>
              </w:sdtPr>
              <w:sdtContent>
                <w:r w:rsidR="00CC3396" w:rsidRPr="00CC3396">
                  <w:t>The latest breaking news of the day</w:t>
                </w:r>
              </w:sdtContent>
            </w:sdt>
            <w:r w:rsidR="00CC3396" w:rsidRPr="00CC3396">
              <w:t xml:space="preserve"> </w:t>
            </w:r>
          </w:p>
          <w:p w14:paraId="22003B00" w14:textId="77777777" w:rsidR="00E7662D" w:rsidRPr="007212EC" w:rsidRDefault="00000000" w:rsidP="00CC3396">
            <w:pPr>
              <w:pStyle w:val="LargeArticleSubtitle"/>
              <w:rPr>
                <w:rFonts w:ascii="Georgia Pro" w:hAnsi="Georgia Pro"/>
                <w:color w:val="000000" w:themeColor="text1"/>
              </w:rPr>
            </w:pPr>
            <w:sdt>
              <w:sdtPr>
                <w:rPr>
                  <w:rFonts w:ascii="Georgia Pro" w:hAnsi="Georgia Pro"/>
                  <w:color w:val="000000" w:themeColor="text1"/>
                </w:rPr>
                <w:id w:val="-258139603"/>
                <w:placeholder>
                  <w:docPart w:val="2E47C85EF024401B93ED859177E03D5E"/>
                </w:placeholder>
                <w:showingPlcHdr/>
                <w15:appearance w15:val="hidden"/>
              </w:sdtPr>
              <w:sdtContent>
                <w:r w:rsidR="00CC3396" w:rsidRPr="00CC3396">
                  <w:t>The latest updates to get you through the day</w:t>
                </w:r>
              </w:sdtContent>
            </w:sdt>
            <w:r w:rsidR="00CC3396">
              <w:rPr>
                <w:rFonts w:ascii="Georgia Pro" w:hAnsi="Georgia Pro"/>
                <w:color w:val="000000" w:themeColor="text1"/>
              </w:rPr>
              <w:t xml:space="preserve"> </w:t>
            </w:r>
          </w:p>
        </w:tc>
      </w:tr>
      <w:tr w:rsidR="005F4830" w:rsidRPr="007212EC" w14:paraId="35044AA7"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35C8FFF3" w14:textId="77777777" w:rsidR="005F4830" w:rsidRDefault="005F4830" w:rsidP="005F4830">
            <w:pPr>
              <w:pStyle w:val="NoSpacing"/>
              <w:rPr>
                <w:noProof/>
              </w:rPr>
            </w:pPr>
            <w:r w:rsidRPr="007212EC">
              <w:rPr>
                <w:noProof/>
              </w:rPr>
              <w:drawing>
                <wp:inline distT="0" distB="0" distL="0" distR="0" wp14:anchorId="611FD61B" wp14:editId="1D65A141">
                  <wp:extent cx="1466850" cy="1221111"/>
                  <wp:effectExtent l="0" t="0" r="0" b="0"/>
                  <wp:docPr id="3" name="Picture 3"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pic:cNvPicPr/>
                        </pic:nvPicPr>
                        <pic:blipFill rotWithShape="1">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471498" cy="1224980"/>
                          </a:xfrm>
                          <a:prstGeom prst="rect">
                            <a:avLst/>
                          </a:prstGeom>
                          <a:ln>
                            <a:noFill/>
                          </a:ln>
                          <a:extLst>
                            <a:ext uri="{53640926-AAD7-44D8-BBD7-CCE9431645EC}">
                              <a14:shadowObscured xmlns:a14="http://schemas.microsoft.com/office/drawing/2010/main"/>
                            </a:ext>
                          </a:extLst>
                        </pic:spPr>
                      </pic:pic>
                    </a:graphicData>
                  </a:graphic>
                </wp:inline>
              </w:drawing>
            </w:r>
          </w:p>
          <w:p w14:paraId="7B0FCDCA" w14:textId="77777777" w:rsidR="005F4830" w:rsidRPr="007212EC" w:rsidRDefault="00000000" w:rsidP="005F4830">
            <w:pPr>
              <w:pStyle w:val="NoSpacing"/>
              <w:rPr>
                <w:noProof/>
              </w:rPr>
            </w:pPr>
            <w:sdt>
              <w:sdtPr>
                <w:rPr>
                  <w:bCs/>
                </w:rPr>
                <w:id w:val="-2064791936"/>
                <w:placeholder>
                  <w:docPart w:val="9A159FEFABB54181ACA2C7B62E56BB99"/>
                </w:placeholder>
                <w:showingPlcHdr/>
                <w15:appearance w15:val="hidden"/>
              </w:sdtPr>
              <w:sdtContent>
                <w:r w:rsidR="005F4830" w:rsidRPr="001D517B">
                  <w:rPr>
                    <w:bCs/>
                  </w:rPr>
                  <w:t>Mirjam Nilsson</w:t>
                </w:r>
              </w:sdtContent>
            </w:sdt>
          </w:p>
        </w:tc>
        <w:sdt>
          <w:sdtPr>
            <w:id w:val="-870917369"/>
            <w:placeholder>
              <w:docPart w:val="7FBC02D08F23470F9564A6428D23AC01"/>
            </w:placeholder>
            <w:showingPlcHdr/>
            <w15:appearance w15:val="hidden"/>
          </w:sdtPr>
          <w:sdtContent>
            <w:tc>
              <w:tcPr>
                <w:tcW w:w="3981" w:type="dxa"/>
                <w:gridSpan w:val="4"/>
                <w:tcMar>
                  <w:top w:w="144" w:type="dxa"/>
                </w:tcMar>
              </w:tcPr>
              <w:p w14:paraId="2856A749" w14:textId="77777777" w:rsidR="005F4830" w:rsidRPr="00725CB2" w:rsidRDefault="005F4830" w:rsidP="005F4830">
                <w:pPr>
                  <w:spacing w:after="0"/>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tc>
          </w:sdtContent>
        </w:sdt>
        <w:tc>
          <w:tcPr>
            <w:tcW w:w="6480" w:type="dxa"/>
            <w:gridSpan w:val="5"/>
            <w:tcBorders>
              <w:bottom w:val="single" w:sz="12" w:space="0" w:color="auto"/>
            </w:tcBorders>
            <w:tcMar>
              <w:left w:w="216" w:type="dxa"/>
              <w:bottom w:w="0" w:type="dxa"/>
              <w:right w:w="115" w:type="dxa"/>
            </w:tcMar>
          </w:tcPr>
          <w:p w14:paraId="1F5C5A63" w14:textId="77777777" w:rsidR="005F4830" w:rsidRDefault="00000000" w:rsidP="005F4830">
            <w:pPr>
              <w:rPr>
                <w:color w:val="000000" w:themeColor="text1"/>
              </w:rPr>
            </w:pPr>
            <w:sdt>
              <w:sdtPr>
                <w:rPr>
                  <w:color w:val="000000" w:themeColor="text1"/>
                </w:rPr>
                <w:id w:val="-1235923497"/>
                <w:placeholder>
                  <w:docPart w:val="49C655AD1AD341B0AA90610ABA64FC30"/>
                </w:placeholder>
                <w:showingPlcHdr/>
                <w15:appearance w15:val="hidden"/>
              </w:sdtPr>
              <w:sdtContent>
                <w:r w:rsidR="005F4830"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sdtContent>
            </w:sdt>
            <w:r w:rsidR="005F4830">
              <w:rPr>
                <w:color w:val="000000" w:themeColor="text1"/>
              </w:rPr>
              <w:t xml:space="preserve"> </w:t>
            </w:r>
          </w:p>
        </w:tc>
      </w:tr>
      <w:tr w:rsidR="005F4830" w:rsidRPr="007212EC" w14:paraId="12D12331"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id w:val="-740786386"/>
            <w:placeholder>
              <w:docPart w:val="875F95CBE8884B2AA2C067813198D0D9"/>
            </w:placeholder>
            <w:showingPlcHdr/>
            <w15:appearance w15:val="hidden"/>
          </w:sdtPr>
          <w:sdtContent>
            <w:tc>
              <w:tcPr>
                <w:tcW w:w="6480" w:type="dxa"/>
                <w:gridSpan w:val="5"/>
                <w:vMerge w:val="restart"/>
                <w:tcBorders>
                  <w:bottom w:val="nil"/>
                </w:tcBorders>
                <w:tcMar>
                  <w:top w:w="144" w:type="dxa"/>
                  <w:left w:w="115" w:type="dxa"/>
                  <w:right w:w="216" w:type="dxa"/>
                </w:tcMar>
              </w:tcPr>
              <w:p w14:paraId="00B0B579" w14:textId="77777777" w:rsidR="005F4830" w:rsidRPr="00CC3396" w:rsidRDefault="005F4830"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14:paraId="162E9D67" w14:textId="77777777" w:rsidR="005F4830" w:rsidRPr="00CC3396" w:rsidRDefault="005F4830"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14:paraId="155945F9" w14:textId="77777777" w:rsidR="005F4830" w:rsidRPr="00CC3396" w:rsidRDefault="005F4830"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1CDE205D" w14:textId="77777777" w:rsidR="005F4830" w:rsidRPr="00725CB2" w:rsidRDefault="005F4830" w:rsidP="005F4830">
                <w:r w:rsidRPr="00CC3396">
                  <w:t>To make your document look professionally produced, Word provides header, footer, cover page, and text box designs that complement each other. For example, you can add a matching cover page, header, and sidebar.</w:t>
                </w:r>
              </w:p>
            </w:tc>
          </w:sdtContent>
        </w:sdt>
        <w:tc>
          <w:tcPr>
            <w:tcW w:w="6480" w:type="dxa"/>
            <w:gridSpan w:val="5"/>
            <w:tcMar>
              <w:left w:w="216" w:type="dxa"/>
              <w:bottom w:w="0" w:type="dxa"/>
              <w:right w:w="115" w:type="dxa"/>
            </w:tcMar>
            <w:vAlign w:val="center"/>
          </w:tcPr>
          <w:sdt>
            <w:sdtPr>
              <w:rPr>
                <w:color w:val="000000" w:themeColor="text1"/>
              </w:rPr>
              <w:id w:val="-205412264"/>
              <w:placeholder>
                <w:docPart w:val="90BB3333792D47E8801795907531B161"/>
              </w:placeholder>
              <w:showingPlcHdr/>
              <w15:appearance w15:val="hidden"/>
            </w:sdtPr>
            <w:sdtContent>
              <w:p w14:paraId="108C42C7" w14:textId="77777777" w:rsidR="005F4830" w:rsidRPr="007212EC" w:rsidRDefault="005F4830" w:rsidP="005F4830">
                <w:pPr>
                  <w:pStyle w:val="PullQuote"/>
                  <w:rPr>
                    <w:color w:val="000000" w:themeColor="text1"/>
                  </w:rPr>
                </w:pPr>
                <w:r w:rsidRPr="00C90FFE">
                  <w:t>“Video provides a powerful way to help you prove your point.”</w:t>
                </w:r>
              </w:p>
            </w:sdtContent>
          </w:sdt>
          <w:p w14:paraId="6FEA83DA" w14:textId="77777777" w:rsidR="005F4830" w:rsidRPr="005F4830" w:rsidRDefault="005F4830" w:rsidP="005F4830">
            <w:pPr>
              <w:pStyle w:val="PullQuoteAttribution"/>
            </w:pPr>
            <w:r w:rsidRPr="005F4830">
              <w:t xml:space="preserve">- </w:t>
            </w:r>
            <w:sdt>
              <w:sdtPr>
                <w:id w:val="-809089410"/>
                <w:placeholder>
                  <w:docPart w:val="919F757F516E4D1FB7A818D5B36568F9"/>
                </w:placeholder>
                <w:showingPlcHdr/>
                <w15:appearance w15:val="hidden"/>
              </w:sdtPr>
              <w:sdtContent>
                <w:r w:rsidRPr="005F4830">
                  <w:t>Mirjam Nilsson</w:t>
                </w:r>
              </w:sdtContent>
            </w:sdt>
          </w:p>
        </w:tc>
      </w:tr>
      <w:tr w:rsidR="005F4830" w:rsidRPr="007212EC" w14:paraId="3AE6A117"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6480" w:type="dxa"/>
            <w:gridSpan w:val="5"/>
            <w:vMerge/>
            <w:tcMar>
              <w:left w:w="115" w:type="dxa"/>
              <w:bottom w:w="144" w:type="dxa"/>
              <w:right w:w="216" w:type="dxa"/>
            </w:tcMar>
          </w:tcPr>
          <w:p w14:paraId="7C3FDAB3" w14:textId="77777777" w:rsidR="005F4830" w:rsidRPr="00CC3396" w:rsidRDefault="005F4830" w:rsidP="005F4830"/>
        </w:tc>
        <w:tc>
          <w:tcPr>
            <w:tcW w:w="6480" w:type="dxa"/>
            <w:gridSpan w:val="5"/>
            <w:tcBorders>
              <w:top w:val="single" w:sz="12" w:space="0" w:color="auto"/>
            </w:tcBorders>
            <w:tcMar>
              <w:top w:w="288" w:type="dxa"/>
              <w:left w:w="216" w:type="dxa"/>
              <w:right w:w="115" w:type="dxa"/>
            </w:tcMar>
          </w:tcPr>
          <w:sdt>
            <w:sdtPr>
              <w:rPr>
                <w:color w:val="000000" w:themeColor="text1"/>
              </w:rPr>
              <w:id w:val="1533534919"/>
              <w:placeholder>
                <w:docPart w:val="2617E5C8CC834563A19AF1AE163051DE"/>
              </w:placeholder>
              <w:showingPlcHdr/>
              <w15:appearance w15:val="hidden"/>
            </w:sdtPr>
            <w:sdtContent>
              <w:p w14:paraId="38B6054E" w14:textId="77777777" w:rsidR="005F4830" w:rsidRPr="00CC3396" w:rsidRDefault="005F4830"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14:paraId="39F659FA" w14:textId="77777777" w:rsidR="005F4830" w:rsidRDefault="005F4830" w:rsidP="005F4830">
                <w:pPr>
                  <w:rPr>
                    <w:color w:val="000000" w:themeColor="text1"/>
                  </w:rPr>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sdtContent>
          </w:sdt>
        </w:tc>
      </w:tr>
      <w:tr w:rsidR="005F4830" w:rsidRPr="007212EC" w14:paraId="50953B3C"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3CBEBDF5"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7C8A283B" w14:textId="34D46066"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EA4E85">
              <w:rPr>
                <w:noProof/>
              </w:rPr>
              <w:t>8</w:t>
            </w:r>
            <w:r w:rsidRPr="0010319C">
              <w:fldChar w:fldCharType="end"/>
            </w:r>
          </w:p>
        </w:tc>
        <w:tc>
          <w:tcPr>
            <w:tcW w:w="5909" w:type="dxa"/>
            <w:gridSpan w:val="4"/>
            <w:tcBorders>
              <w:left w:val="nil"/>
              <w:bottom w:val="thinThickSmallGap" w:sz="24" w:space="0" w:color="auto"/>
            </w:tcBorders>
            <w:tcMar>
              <w:left w:w="115" w:type="dxa"/>
              <w:right w:w="115" w:type="dxa"/>
            </w:tcMar>
          </w:tcPr>
          <w:p w14:paraId="5B366388" w14:textId="77777777" w:rsidR="005F4830" w:rsidRPr="007212EC" w:rsidRDefault="005F4830" w:rsidP="005F4830">
            <w:pPr>
              <w:pStyle w:val="NoSpacing"/>
            </w:pPr>
          </w:p>
        </w:tc>
      </w:tr>
      <w:tr w:rsidR="005F4830" w:rsidRPr="007212EC" w14:paraId="5C1EA169"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080E5D0B" w14:textId="77777777" w:rsidR="005F4830" w:rsidRPr="007212EC" w:rsidRDefault="005F4830" w:rsidP="005F4830">
            <w:pPr>
              <w:pStyle w:val="NoSpacing"/>
            </w:pPr>
          </w:p>
        </w:tc>
        <w:tc>
          <w:tcPr>
            <w:tcW w:w="1162" w:type="dxa"/>
            <w:gridSpan w:val="2"/>
            <w:vMerge/>
            <w:tcMar>
              <w:left w:w="115" w:type="dxa"/>
              <w:right w:w="115" w:type="dxa"/>
            </w:tcMar>
            <w:vAlign w:val="center"/>
          </w:tcPr>
          <w:p w14:paraId="2A142638"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620B0729" w14:textId="77777777" w:rsidR="005F4830" w:rsidRPr="007212EC" w:rsidRDefault="005F4830" w:rsidP="005F4830">
            <w:pPr>
              <w:pStyle w:val="NoSpacing"/>
            </w:pPr>
          </w:p>
        </w:tc>
      </w:tr>
    </w:tbl>
    <w:p w14:paraId="1E231A1B"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09289" w14:textId="77777777" w:rsidR="00771D7F" w:rsidRDefault="00771D7F" w:rsidP="00554336">
      <w:pPr>
        <w:spacing w:after="0"/>
      </w:pPr>
      <w:r>
        <w:separator/>
      </w:r>
    </w:p>
  </w:endnote>
  <w:endnote w:type="continuationSeparator" w:id="0">
    <w:p w14:paraId="0E4CD56A" w14:textId="77777777" w:rsidR="00771D7F" w:rsidRDefault="00771D7F"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BC3D5" w14:textId="77777777" w:rsidR="00771D7F" w:rsidRDefault="00771D7F" w:rsidP="00554336">
      <w:pPr>
        <w:spacing w:after="0"/>
      </w:pPr>
      <w:r>
        <w:separator/>
      </w:r>
    </w:p>
  </w:footnote>
  <w:footnote w:type="continuationSeparator" w:id="0">
    <w:p w14:paraId="708A075F" w14:textId="77777777" w:rsidR="00771D7F" w:rsidRDefault="00771D7F"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5F5"/>
    <w:rsid w:val="000064BF"/>
    <w:rsid w:val="00012AE2"/>
    <w:rsid w:val="000139C1"/>
    <w:rsid w:val="00015939"/>
    <w:rsid w:val="0001620C"/>
    <w:rsid w:val="0001763F"/>
    <w:rsid w:val="00021C5A"/>
    <w:rsid w:val="00047C50"/>
    <w:rsid w:val="00052781"/>
    <w:rsid w:val="00061A8E"/>
    <w:rsid w:val="00062A4A"/>
    <w:rsid w:val="00070545"/>
    <w:rsid w:val="00070D70"/>
    <w:rsid w:val="000821C8"/>
    <w:rsid w:val="0008417E"/>
    <w:rsid w:val="00086C23"/>
    <w:rsid w:val="00093F55"/>
    <w:rsid w:val="000970C8"/>
    <w:rsid w:val="000B08D7"/>
    <w:rsid w:val="000B7E70"/>
    <w:rsid w:val="000C05B8"/>
    <w:rsid w:val="000C4253"/>
    <w:rsid w:val="000C492C"/>
    <w:rsid w:val="000C550E"/>
    <w:rsid w:val="000C63FC"/>
    <w:rsid w:val="000D1612"/>
    <w:rsid w:val="000E1912"/>
    <w:rsid w:val="000E3A15"/>
    <w:rsid w:val="000E410F"/>
    <w:rsid w:val="000E47DF"/>
    <w:rsid w:val="000E707E"/>
    <w:rsid w:val="000F13BE"/>
    <w:rsid w:val="000F3105"/>
    <w:rsid w:val="000F3FD6"/>
    <w:rsid w:val="0010319C"/>
    <w:rsid w:val="001119CD"/>
    <w:rsid w:val="00114DF4"/>
    <w:rsid w:val="00120383"/>
    <w:rsid w:val="00132CE5"/>
    <w:rsid w:val="00133D55"/>
    <w:rsid w:val="001432CC"/>
    <w:rsid w:val="001472EB"/>
    <w:rsid w:val="0015557C"/>
    <w:rsid w:val="00155BB5"/>
    <w:rsid w:val="0016158D"/>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46CCB"/>
    <w:rsid w:val="002505E0"/>
    <w:rsid w:val="002746CA"/>
    <w:rsid w:val="00275735"/>
    <w:rsid w:val="002768F0"/>
    <w:rsid w:val="0028351F"/>
    <w:rsid w:val="00284C66"/>
    <w:rsid w:val="002942F9"/>
    <w:rsid w:val="002952C6"/>
    <w:rsid w:val="00296A3E"/>
    <w:rsid w:val="002A5CC5"/>
    <w:rsid w:val="002A6AF8"/>
    <w:rsid w:val="002A76D9"/>
    <w:rsid w:val="002A778B"/>
    <w:rsid w:val="002A78AF"/>
    <w:rsid w:val="002A7E40"/>
    <w:rsid w:val="002B1B93"/>
    <w:rsid w:val="002C46CD"/>
    <w:rsid w:val="002C4E97"/>
    <w:rsid w:val="002C712F"/>
    <w:rsid w:val="002D6356"/>
    <w:rsid w:val="002E400F"/>
    <w:rsid w:val="00305529"/>
    <w:rsid w:val="00315FD9"/>
    <w:rsid w:val="0031609F"/>
    <w:rsid w:val="00321617"/>
    <w:rsid w:val="00323F8B"/>
    <w:rsid w:val="0032737D"/>
    <w:rsid w:val="00327B96"/>
    <w:rsid w:val="00327F09"/>
    <w:rsid w:val="00331FF6"/>
    <w:rsid w:val="00333A87"/>
    <w:rsid w:val="00353DCE"/>
    <w:rsid w:val="00362C30"/>
    <w:rsid w:val="00362F69"/>
    <w:rsid w:val="003712B2"/>
    <w:rsid w:val="00387D7F"/>
    <w:rsid w:val="00391261"/>
    <w:rsid w:val="003A2F2B"/>
    <w:rsid w:val="003B3B75"/>
    <w:rsid w:val="003C118D"/>
    <w:rsid w:val="003C148F"/>
    <w:rsid w:val="003C252E"/>
    <w:rsid w:val="003C4ACB"/>
    <w:rsid w:val="003C55A4"/>
    <w:rsid w:val="003D630B"/>
    <w:rsid w:val="003E0014"/>
    <w:rsid w:val="003E07AA"/>
    <w:rsid w:val="003E759E"/>
    <w:rsid w:val="003F4C0F"/>
    <w:rsid w:val="003F544A"/>
    <w:rsid w:val="003F7B43"/>
    <w:rsid w:val="00401508"/>
    <w:rsid w:val="00415A82"/>
    <w:rsid w:val="004220E4"/>
    <w:rsid w:val="0043647B"/>
    <w:rsid w:val="004569B8"/>
    <w:rsid w:val="00460859"/>
    <w:rsid w:val="004831AD"/>
    <w:rsid w:val="0049265A"/>
    <w:rsid w:val="004B20B9"/>
    <w:rsid w:val="004B4571"/>
    <w:rsid w:val="004B53D3"/>
    <w:rsid w:val="004B6664"/>
    <w:rsid w:val="004C0C7E"/>
    <w:rsid w:val="004C3DF2"/>
    <w:rsid w:val="004D1721"/>
    <w:rsid w:val="004D1817"/>
    <w:rsid w:val="004D2991"/>
    <w:rsid w:val="004D33E8"/>
    <w:rsid w:val="004D4C02"/>
    <w:rsid w:val="004E63BA"/>
    <w:rsid w:val="004F281F"/>
    <w:rsid w:val="004F74DD"/>
    <w:rsid w:val="00502068"/>
    <w:rsid w:val="005022C6"/>
    <w:rsid w:val="005056FC"/>
    <w:rsid w:val="00507968"/>
    <w:rsid w:val="00527DA7"/>
    <w:rsid w:val="00527FE0"/>
    <w:rsid w:val="0053589F"/>
    <w:rsid w:val="0054348D"/>
    <w:rsid w:val="00543C35"/>
    <w:rsid w:val="00554336"/>
    <w:rsid w:val="005638BD"/>
    <w:rsid w:val="00566C26"/>
    <w:rsid w:val="005706B7"/>
    <w:rsid w:val="00575C13"/>
    <w:rsid w:val="00590DC3"/>
    <w:rsid w:val="00595696"/>
    <w:rsid w:val="005956D6"/>
    <w:rsid w:val="005A1800"/>
    <w:rsid w:val="005A78B4"/>
    <w:rsid w:val="005B3643"/>
    <w:rsid w:val="005B7C41"/>
    <w:rsid w:val="005C3557"/>
    <w:rsid w:val="005C502F"/>
    <w:rsid w:val="005E1B08"/>
    <w:rsid w:val="005E2DC0"/>
    <w:rsid w:val="005F2B1B"/>
    <w:rsid w:val="005F415C"/>
    <w:rsid w:val="005F4830"/>
    <w:rsid w:val="006219BA"/>
    <w:rsid w:val="00622D79"/>
    <w:rsid w:val="00624F21"/>
    <w:rsid w:val="00630CF2"/>
    <w:rsid w:val="00650C70"/>
    <w:rsid w:val="006608C8"/>
    <w:rsid w:val="00664133"/>
    <w:rsid w:val="00667FF3"/>
    <w:rsid w:val="00680E83"/>
    <w:rsid w:val="006926DA"/>
    <w:rsid w:val="00692D2D"/>
    <w:rsid w:val="006931FE"/>
    <w:rsid w:val="006B52E6"/>
    <w:rsid w:val="006C0B7A"/>
    <w:rsid w:val="006E2F9B"/>
    <w:rsid w:val="006E7170"/>
    <w:rsid w:val="006F2F91"/>
    <w:rsid w:val="006F48B8"/>
    <w:rsid w:val="0070526E"/>
    <w:rsid w:val="007123AA"/>
    <w:rsid w:val="007204C9"/>
    <w:rsid w:val="007211AD"/>
    <w:rsid w:val="007212EC"/>
    <w:rsid w:val="00725CB2"/>
    <w:rsid w:val="00727546"/>
    <w:rsid w:val="00733B3B"/>
    <w:rsid w:val="00743839"/>
    <w:rsid w:val="0074723D"/>
    <w:rsid w:val="00771D7F"/>
    <w:rsid w:val="0077279E"/>
    <w:rsid w:val="00773C51"/>
    <w:rsid w:val="00781896"/>
    <w:rsid w:val="00786A41"/>
    <w:rsid w:val="00794C1C"/>
    <w:rsid w:val="0079573D"/>
    <w:rsid w:val="00796FAE"/>
    <w:rsid w:val="007A4B37"/>
    <w:rsid w:val="007B05E8"/>
    <w:rsid w:val="007B223E"/>
    <w:rsid w:val="007B3D21"/>
    <w:rsid w:val="007B5DCC"/>
    <w:rsid w:val="007C06B7"/>
    <w:rsid w:val="007C10B3"/>
    <w:rsid w:val="007D6A71"/>
    <w:rsid w:val="007D6D74"/>
    <w:rsid w:val="007D6DBE"/>
    <w:rsid w:val="007E141B"/>
    <w:rsid w:val="007E1630"/>
    <w:rsid w:val="007E4FD5"/>
    <w:rsid w:val="007E628C"/>
    <w:rsid w:val="007E78A1"/>
    <w:rsid w:val="007F0FC1"/>
    <w:rsid w:val="007F5D1C"/>
    <w:rsid w:val="007F6234"/>
    <w:rsid w:val="00800A0F"/>
    <w:rsid w:val="008016E2"/>
    <w:rsid w:val="00807716"/>
    <w:rsid w:val="008131E4"/>
    <w:rsid w:val="00813910"/>
    <w:rsid w:val="00813EA3"/>
    <w:rsid w:val="00822717"/>
    <w:rsid w:val="00826103"/>
    <w:rsid w:val="00830DC5"/>
    <w:rsid w:val="0083111F"/>
    <w:rsid w:val="008364DA"/>
    <w:rsid w:val="00850158"/>
    <w:rsid w:val="008571EB"/>
    <w:rsid w:val="00863E1E"/>
    <w:rsid w:val="00864FBB"/>
    <w:rsid w:val="00865F74"/>
    <w:rsid w:val="00873951"/>
    <w:rsid w:val="00875376"/>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06840"/>
    <w:rsid w:val="00907FDF"/>
    <w:rsid w:val="009151EB"/>
    <w:rsid w:val="0091599E"/>
    <w:rsid w:val="00915F67"/>
    <w:rsid w:val="00934862"/>
    <w:rsid w:val="00940DDA"/>
    <w:rsid w:val="00953B20"/>
    <w:rsid w:val="00957478"/>
    <w:rsid w:val="0097399F"/>
    <w:rsid w:val="009768A3"/>
    <w:rsid w:val="009912BE"/>
    <w:rsid w:val="00994C68"/>
    <w:rsid w:val="009A033F"/>
    <w:rsid w:val="009A03FD"/>
    <w:rsid w:val="009A268A"/>
    <w:rsid w:val="009A2876"/>
    <w:rsid w:val="009A7638"/>
    <w:rsid w:val="009B1D63"/>
    <w:rsid w:val="009B2E43"/>
    <w:rsid w:val="009B66A2"/>
    <w:rsid w:val="009B7D83"/>
    <w:rsid w:val="009C6DEC"/>
    <w:rsid w:val="009D34FD"/>
    <w:rsid w:val="009D3B7C"/>
    <w:rsid w:val="009D5E5F"/>
    <w:rsid w:val="009E409B"/>
    <w:rsid w:val="009E644F"/>
    <w:rsid w:val="009F0EB8"/>
    <w:rsid w:val="009F3A48"/>
    <w:rsid w:val="009F4A41"/>
    <w:rsid w:val="00A045F5"/>
    <w:rsid w:val="00A0465D"/>
    <w:rsid w:val="00A0596F"/>
    <w:rsid w:val="00A12543"/>
    <w:rsid w:val="00A1EDDC"/>
    <w:rsid w:val="00A22C74"/>
    <w:rsid w:val="00A31B12"/>
    <w:rsid w:val="00A36549"/>
    <w:rsid w:val="00A46549"/>
    <w:rsid w:val="00A491B1"/>
    <w:rsid w:val="00A61945"/>
    <w:rsid w:val="00A70242"/>
    <w:rsid w:val="00A70E33"/>
    <w:rsid w:val="00A74923"/>
    <w:rsid w:val="00A7758D"/>
    <w:rsid w:val="00A85154"/>
    <w:rsid w:val="00A85400"/>
    <w:rsid w:val="00AA5FE5"/>
    <w:rsid w:val="00AB2AA3"/>
    <w:rsid w:val="00AC117E"/>
    <w:rsid w:val="00AD005B"/>
    <w:rsid w:val="00AD28BE"/>
    <w:rsid w:val="00AE4980"/>
    <w:rsid w:val="00AE50EC"/>
    <w:rsid w:val="00AF2EDF"/>
    <w:rsid w:val="00AF3BDA"/>
    <w:rsid w:val="00AF553C"/>
    <w:rsid w:val="00AF6DF5"/>
    <w:rsid w:val="00B07394"/>
    <w:rsid w:val="00B1023C"/>
    <w:rsid w:val="00B22F0C"/>
    <w:rsid w:val="00B35BC7"/>
    <w:rsid w:val="00B366CD"/>
    <w:rsid w:val="00B4611F"/>
    <w:rsid w:val="00B523EA"/>
    <w:rsid w:val="00B53541"/>
    <w:rsid w:val="00B53FB6"/>
    <w:rsid w:val="00B767C0"/>
    <w:rsid w:val="00B93C89"/>
    <w:rsid w:val="00B9502E"/>
    <w:rsid w:val="00BA1EAC"/>
    <w:rsid w:val="00BA563E"/>
    <w:rsid w:val="00BC1947"/>
    <w:rsid w:val="00BC4B5B"/>
    <w:rsid w:val="00BC6155"/>
    <w:rsid w:val="00BC64EC"/>
    <w:rsid w:val="00BD3691"/>
    <w:rsid w:val="00BD5C4E"/>
    <w:rsid w:val="00BD7BDE"/>
    <w:rsid w:val="00BE07C1"/>
    <w:rsid w:val="00BE1E30"/>
    <w:rsid w:val="00BF5EB9"/>
    <w:rsid w:val="00C0323D"/>
    <w:rsid w:val="00C04C4F"/>
    <w:rsid w:val="00C07E8F"/>
    <w:rsid w:val="00C11F17"/>
    <w:rsid w:val="00C30B77"/>
    <w:rsid w:val="00C3369E"/>
    <w:rsid w:val="00C5096D"/>
    <w:rsid w:val="00C5145A"/>
    <w:rsid w:val="00C57F22"/>
    <w:rsid w:val="00C6249E"/>
    <w:rsid w:val="00C66C73"/>
    <w:rsid w:val="00C67ED5"/>
    <w:rsid w:val="00C71E9D"/>
    <w:rsid w:val="00C74B57"/>
    <w:rsid w:val="00C76D20"/>
    <w:rsid w:val="00C801BA"/>
    <w:rsid w:val="00C8086C"/>
    <w:rsid w:val="00C80916"/>
    <w:rsid w:val="00C85B4A"/>
    <w:rsid w:val="00C90E99"/>
    <w:rsid w:val="00C90FFE"/>
    <w:rsid w:val="00C93B59"/>
    <w:rsid w:val="00C9418F"/>
    <w:rsid w:val="00C94726"/>
    <w:rsid w:val="00C95CCD"/>
    <w:rsid w:val="00CA50E7"/>
    <w:rsid w:val="00CB0CB1"/>
    <w:rsid w:val="00CB19CE"/>
    <w:rsid w:val="00CB4217"/>
    <w:rsid w:val="00CC3396"/>
    <w:rsid w:val="00CC37A7"/>
    <w:rsid w:val="00CD00E1"/>
    <w:rsid w:val="00CD375C"/>
    <w:rsid w:val="00CD4C47"/>
    <w:rsid w:val="00CE1F2C"/>
    <w:rsid w:val="00CE49B2"/>
    <w:rsid w:val="00CE524C"/>
    <w:rsid w:val="00CF10B5"/>
    <w:rsid w:val="00CF21D9"/>
    <w:rsid w:val="00CF34CD"/>
    <w:rsid w:val="00CF3CB7"/>
    <w:rsid w:val="00CF5018"/>
    <w:rsid w:val="00D1612C"/>
    <w:rsid w:val="00D24773"/>
    <w:rsid w:val="00D2478C"/>
    <w:rsid w:val="00D30B97"/>
    <w:rsid w:val="00D30D96"/>
    <w:rsid w:val="00D31FCD"/>
    <w:rsid w:val="00D348DB"/>
    <w:rsid w:val="00D36F3C"/>
    <w:rsid w:val="00D43240"/>
    <w:rsid w:val="00D46CDC"/>
    <w:rsid w:val="00D6304B"/>
    <w:rsid w:val="00D676B3"/>
    <w:rsid w:val="00D67E44"/>
    <w:rsid w:val="00D8682F"/>
    <w:rsid w:val="00D86C8C"/>
    <w:rsid w:val="00D90C37"/>
    <w:rsid w:val="00D91CFB"/>
    <w:rsid w:val="00DC27FC"/>
    <w:rsid w:val="00DD03CA"/>
    <w:rsid w:val="00DD7F4A"/>
    <w:rsid w:val="00DF0B54"/>
    <w:rsid w:val="00E014D5"/>
    <w:rsid w:val="00E01AA7"/>
    <w:rsid w:val="00E034A1"/>
    <w:rsid w:val="00E035DA"/>
    <w:rsid w:val="00E07E6B"/>
    <w:rsid w:val="00E07F58"/>
    <w:rsid w:val="00E10EBB"/>
    <w:rsid w:val="00E11A96"/>
    <w:rsid w:val="00E1405F"/>
    <w:rsid w:val="00E15328"/>
    <w:rsid w:val="00E313D5"/>
    <w:rsid w:val="00E41F5C"/>
    <w:rsid w:val="00E55486"/>
    <w:rsid w:val="00E6010D"/>
    <w:rsid w:val="00E61BD8"/>
    <w:rsid w:val="00E64FC6"/>
    <w:rsid w:val="00E7662D"/>
    <w:rsid w:val="00E76771"/>
    <w:rsid w:val="00E8658A"/>
    <w:rsid w:val="00E97F89"/>
    <w:rsid w:val="00EA4E85"/>
    <w:rsid w:val="00EA5F38"/>
    <w:rsid w:val="00EA617B"/>
    <w:rsid w:val="00EA7977"/>
    <w:rsid w:val="00EB7C0B"/>
    <w:rsid w:val="00EC26DD"/>
    <w:rsid w:val="00ED3181"/>
    <w:rsid w:val="00ED7448"/>
    <w:rsid w:val="00EE7D8B"/>
    <w:rsid w:val="00EF0035"/>
    <w:rsid w:val="00EF1AFC"/>
    <w:rsid w:val="00EF5BB9"/>
    <w:rsid w:val="00F0187D"/>
    <w:rsid w:val="00F03070"/>
    <w:rsid w:val="00F23030"/>
    <w:rsid w:val="00F25E08"/>
    <w:rsid w:val="00F31919"/>
    <w:rsid w:val="00F47AAC"/>
    <w:rsid w:val="00F52FB4"/>
    <w:rsid w:val="00F62B75"/>
    <w:rsid w:val="00F66772"/>
    <w:rsid w:val="00F70FE9"/>
    <w:rsid w:val="00F7629D"/>
    <w:rsid w:val="00F963ED"/>
    <w:rsid w:val="00F97DB6"/>
    <w:rsid w:val="00FA1866"/>
    <w:rsid w:val="00FA1F8F"/>
    <w:rsid w:val="00FA79BF"/>
    <w:rsid w:val="00FB03B9"/>
    <w:rsid w:val="00FB0C16"/>
    <w:rsid w:val="00FB4A31"/>
    <w:rsid w:val="00FC0993"/>
    <w:rsid w:val="00FD594B"/>
    <w:rsid w:val="00FE03A7"/>
    <w:rsid w:val="00FE1408"/>
    <w:rsid w:val="00FE2A70"/>
    <w:rsid w:val="00FE4EB4"/>
    <w:rsid w:val="00FE7547"/>
    <w:rsid w:val="00FE7833"/>
    <w:rsid w:val="00FE7ABD"/>
    <w:rsid w:val="00FF3F9D"/>
    <w:rsid w:val="00FF5078"/>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2B1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2A778B"/>
    <w:rPr>
      <w:color w:val="0563C1" w:themeColor="hyperlink"/>
      <w:u w:val="single"/>
    </w:rPr>
  </w:style>
  <w:style w:type="character" w:styleId="UnresolvedMention">
    <w:name w:val="Unresolved Mention"/>
    <w:basedOn w:val="DefaultParagraphFont"/>
    <w:uiPriority w:val="99"/>
    <w:semiHidden/>
    <w:unhideWhenUsed/>
    <w:rsid w:val="002A77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diagramColors" Target="diagrams/colors1.xml"/><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microsoft.com/office/2007/relationships/hdphoto" Target="media/hdphoto1.wdp"/><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diagramLayout" Target="diagrams/layout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7.png"/><Relationship Id="rId5" Type="http://schemas.openxmlformats.org/officeDocument/2006/relationships/styles" Target="styl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microsoft.com/office/2007/relationships/diagramDrawing" Target="diagrams/drawing1.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pngall.com/merry-christmas-text-png" TargetMode="External"/><Relationship Id="rId25" Type="http://schemas.openxmlformats.org/officeDocument/2006/relationships/diagramQuickStyle" Target="diagrams/quickStyle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10.png"/><Relationship Id="rId41" Type="http://schemas.openxmlformats.org/officeDocument/2006/relationships/image" Target="media/image27.jpeg"/><Relationship Id="rId54"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7.jpeg"/><Relationship Id="rId44" Type="http://schemas.openxmlformats.org/officeDocument/2006/relationships/image" Target="media/image30.jpeg"/><Relationship Id="rId52"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e\AppData\Local\Microsoft\Office\16.0\DTS\en-US%7b3D0DC8AF-C944-432F-A41A-5213DD76964E%7d\%7b156A2F29-AA61-4245-AF54-DE7174801299%7dtf11279482_win32.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07AFF6-E9A0-4937-A9B9-B9BC7B779FA8}"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C7CAF7EA-2833-4EE2-AF4A-3FF3038103A0}">
      <dgm:prSet phldrT="[Text]"/>
      <dgm:spPr/>
      <dgm:t>
        <a:bodyPr/>
        <a:lstStyle/>
        <a:p>
          <a:r>
            <a:rPr lang="en-US"/>
            <a:t>Elementary Nativity Scene</a:t>
          </a:r>
        </a:p>
      </dgm:t>
    </dgm:pt>
    <dgm:pt modelId="{94FA8EE5-0A0B-41B0-AB4F-80F6DCC9AE3E}" type="parTrans" cxnId="{C16B924D-87E8-482E-863A-79A796FB1FA8}">
      <dgm:prSet/>
      <dgm:spPr/>
      <dgm:t>
        <a:bodyPr/>
        <a:lstStyle/>
        <a:p>
          <a:endParaRPr lang="en-US"/>
        </a:p>
      </dgm:t>
    </dgm:pt>
    <dgm:pt modelId="{2CCF9594-C50D-45A8-BE4B-55ACF292A1AC}" type="sibTrans" cxnId="{C16B924D-87E8-482E-863A-79A796FB1FA8}">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FB63A76E-4E80-4CDB-AAA3-EFDB6BE9375C}" type="pres">
      <dgm:prSet presAssocID="{D007AFF6-E9A0-4937-A9B9-B9BC7B779FA8}" presName="Name0" presStyleCnt="0">
        <dgm:presLayoutVars>
          <dgm:chMax val="7"/>
          <dgm:chPref val="7"/>
          <dgm:dir/>
        </dgm:presLayoutVars>
      </dgm:prSet>
      <dgm:spPr/>
    </dgm:pt>
    <dgm:pt modelId="{44E01855-006A-4DCA-8981-02E49A80417B}" type="pres">
      <dgm:prSet presAssocID="{D007AFF6-E9A0-4937-A9B9-B9BC7B779FA8}" presName="Name1" presStyleCnt="0"/>
      <dgm:spPr/>
    </dgm:pt>
    <dgm:pt modelId="{46D3B3D4-186C-4D50-9A91-B4D87F804693}" type="pres">
      <dgm:prSet presAssocID="{2CCF9594-C50D-45A8-BE4B-55ACF292A1AC}" presName="picture_1" presStyleCnt="0"/>
      <dgm:spPr/>
    </dgm:pt>
    <dgm:pt modelId="{F23BE99C-38BA-41D3-A331-D8836BA55EFD}" type="pres">
      <dgm:prSet presAssocID="{2CCF9594-C50D-45A8-BE4B-55ACF292A1AC}" presName="pictureRepeatNode" presStyleLbl="alignImgPlace1" presStyleIdx="0" presStyleCnt="1" custAng="5400000" custScaleX="99010" custLinFactNeighborX="7285" custLinFactNeighborY="-22736"/>
      <dgm:spPr/>
    </dgm:pt>
    <dgm:pt modelId="{020F8661-0CF0-4D68-B057-95876E8FF4FE}" type="pres">
      <dgm:prSet presAssocID="{C7CAF7EA-2833-4EE2-AF4A-3FF3038103A0}" presName="text_1" presStyleLbl="node1" presStyleIdx="0" presStyleCnt="0" custScaleY="57634" custLinFactNeighborX="-5921" custLinFactNeighborY="-40711">
        <dgm:presLayoutVars>
          <dgm:bulletEnabled val="1"/>
        </dgm:presLayoutVars>
      </dgm:prSet>
      <dgm:spPr/>
    </dgm:pt>
  </dgm:ptLst>
  <dgm:cxnLst>
    <dgm:cxn modelId="{C809CE12-1202-490E-9E4B-94CCEF123C7A}" type="presOf" srcId="{C7CAF7EA-2833-4EE2-AF4A-3FF3038103A0}" destId="{020F8661-0CF0-4D68-B057-95876E8FF4FE}" srcOrd="0" destOrd="0" presId="urn:microsoft.com/office/officeart/2008/layout/CircularPictureCallout"/>
    <dgm:cxn modelId="{6211EF60-FDD8-41A8-A180-2D5CE32DBDC1}" type="presOf" srcId="{D007AFF6-E9A0-4937-A9B9-B9BC7B779FA8}" destId="{FB63A76E-4E80-4CDB-AAA3-EFDB6BE9375C}" srcOrd="0" destOrd="0" presId="urn:microsoft.com/office/officeart/2008/layout/CircularPictureCallout"/>
    <dgm:cxn modelId="{375A4A4B-03AC-420E-9315-87E884F40AA6}" type="presOf" srcId="{2CCF9594-C50D-45A8-BE4B-55ACF292A1AC}" destId="{F23BE99C-38BA-41D3-A331-D8836BA55EFD}" srcOrd="0" destOrd="0" presId="urn:microsoft.com/office/officeart/2008/layout/CircularPictureCallout"/>
    <dgm:cxn modelId="{C16B924D-87E8-482E-863A-79A796FB1FA8}" srcId="{D007AFF6-E9A0-4937-A9B9-B9BC7B779FA8}" destId="{C7CAF7EA-2833-4EE2-AF4A-3FF3038103A0}" srcOrd="0" destOrd="0" parTransId="{94FA8EE5-0A0B-41B0-AB4F-80F6DCC9AE3E}" sibTransId="{2CCF9594-C50D-45A8-BE4B-55ACF292A1AC}"/>
    <dgm:cxn modelId="{90212737-3E84-4B20-B01A-1C193D47DCEA}" type="presParOf" srcId="{FB63A76E-4E80-4CDB-AAA3-EFDB6BE9375C}" destId="{44E01855-006A-4DCA-8981-02E49A80417B}" srcOrd="0" destOrd="0" presId="urn:microsoft.com/office/officeart/2008/layout/CircularPictureCallout"/>
    <dgm:cxn modelId="{08E1E35F-DEFB-45D4-9F16-61AEE8BD50CF}" type="presParOf" srcId="{44E01855-006A-4DCA-8981-02E49A80417B}" destId="{46D3B3D4-186C-4D50-9A91-B4D87F804693}" srcOrd="0" destOrd="0" presId="urn:microsoft.com/office/officeart/2008/layout/CircularPictureCallout"/>
    <dgm:cxn modelId="{15A66625-0AF0-4241-BC1B-E104F632427D}" type="presParOf" srcId="{46D3B3D4-186C-4D50-9A91-B4D87F804693}" destId="{F23BE99C-38BA-41D3-A331-D8836BA55EFD}" srcOrd="0" destOrd="0" presId="urn:microsoft.com/office/officeart/2008/layout/CircularPictureCallout"/>
    <dgm:cxn modelId="{F54184E6-82A4-47A0-86DB-89404B02C3E5}" type="presParOf" srcId="{44E01855-006A-4DCA-8981-02E49A80417B}" destId="{020F8661-0CF0-4D68-B057-95876E8FF4FE}" srcOrd="1" destOrd="0" presId="urn:microsoft.com/office/officeart/2008/layout/CircularPictureCallou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3BE99C-38BA-41D3-A331-D8836BA55EFD}">
      <dsp:nvSpPr>
        <dsp:cNvPr id="0" name=""/>
        <dsp:cNvSpPr/>
      </dsp:nvSpPr>
      <dsp:spPr>
        <a:xfrm rot="5400000">
          <a:off x="1278106" y="50000"/>
          <a:ext cx="2190123" cy="221202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0F8661-0CF0-4D68-B057-95876E8FF4FE}">
      <dsp:nvSpPr>
        <dsp:cNvPr id="0" name=""/>
        <dsp:cNvSpPr/>
      </dsp:nvSpPr>
      <dsp:spPr>
        <a:xfrm>
          <a:off x="1420352" y="1584962"/>
          <a:ext cx="1415694" cy="4207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711200">
            <a:lnSpc>
              <a:spcPct val="90000"/>
            </a:lnSpc>
            <a:spcBef>
              <a:spcPct val="0"/>
            </a:spcBef>
            <a:spcAft>
              <a:spcPct val="35000"/>
            </a:spcAft>
            <a:buNone/>
          </a:pPr>
          <a:r>
            <a:rPr lang="en-US" sz="1600" kern="1200"/>
            <a:t>Elementary Nativity Scene</a:t>
          </a:r>
        </a:p>
      </dsp:txBody>
      <dsp:txXfrm>
        <a:off x="1420352" y="1584962"/>
        <a:ext cx="1415694" cy="420709"/>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5F94BC76554F108BB515D9364503B5"/>
        <w:category>
          <w:name w:val="General"/>
          <w:gallery w:val="placeholder"/>
        </w:category>
        <w:types>
          <w:type w:val="bbPlcHdr"/>
        </w:types>
        <w:behaviors>
          <w:behavior w:val="content"/>
        </w:behaviors>
        <w:guid w:val="{DBA1C3B3-10BC-4E5F-A1C5-E6F06C11138F}"/>
      </w:docPartPr>
      <w:docPartBody>
        <w:p w:rsidR="009E4812" w:rsidRDefault="00000000">
          <w:pPr>
            <w:pStyle w:val="165F94BC76554F108BB515D9364503B5"/>
          </w:pPr>
          <w:r w:rsidRPr="00F7629D">
            <w:t>NEWS TODAY</w:t>
          </w:r>
        </w:p>
      </w:docPartBody>
    </w:docPart>
    <w:docPart>
      <w:docPartPr>
        <w:name w:val="26A30A2B672D4158B3C3AED820BAEE8B"/>
        <w:category>
          <w:name w:val="General"/>
          <w:gallery w:val="placeholder"/>
        </w:category>
        <w:types>
          <w:type w:val="bbPlcHdr"/>
        </w:types>
        <w:behaviors>
          <w:behavior w:val="content"/>
        </w:behaviors>
        <w:guid w:val="{6E209BFE-E2CD-4EBD-B841-D153B93D7FD6}"/>
      </w:docPartPr>
      <w:docPartBody>
        <w:p w:rsidR="009E4812" w:rsidRDefault="00000000">
          <w:pPr>
            <w:pStyle w:val="26A30A2B672D4158B3C3AED820BAEE8B"/>
          </w:pPr>
          <w:r w:rsidRPr="00F7629D">
            <w:t>Latest news and bulletin updates</w:t>
          </w:r>
        </w:p>
      </w:docPartBody>
    </w:docPart>
    <w:docPart>
      <w:docPartPr>
        <w:name w:val="01B89C2326364B79A8A7E8C7B7E41C16"/>
        <w:category>
          <w:name w:val="General"/>
          <w:gallery w:val="placeholder"/>
        </w:category>
        <w:types>
          <w:type w:val="bbPlcHdr"/>
        </w:types>
        <w:behaviors>
          <w:behavior w:val="content"/>
        </w:behaviors>
        <w:guid w:val="{F9CFE312-13E9-4D10-A79A-577DE20BC137}"/>
      </w:docPartPr>
      <w:docPartBody>
        <w:p w:rsidR="00096B25" w:rsidRPr="00F66772" w:rsidRDefault="00000000"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F66772" w:rsidRDefault="00000000" w:rsidP="00F66772">
          <w:r w:rsidRPr="00F66772">
            <w:t xml:space="preserve">To make your document look professionally produced, Word provides header, footer, cover page, and text box designs that complement each other. For example, you can add a matching cover page, header, and sidebar. </w:t>
          </w:r>
        </w:p>
        <w:p w:rsidR="00096B25" w:rsidRPr="00F66772" w:rsidRDefault="00000000" w:rsidP="00F66772">
          <w:r w:rsidRPr="00F66772">
            <w:t xml:space="preserve">Click Insert and then choose the elements you want from the different galleries. </w:t>
          </w:r>
        </w:p>
        <w:p w:rsidR="00096B25" w:rsidRPr="00F66772" w:rsidRDefault="00000000"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F66772" w:rsidRDefault="00000000" w:rsidP="00F66772">
          <w:r w:rsidRPr="00F66772">
            <w:t xml:space="preserve">Save time in Word with new buttons that show up where you need them. To change the way a picture fits in your document, click it and a button for layout options appears next to it. </w:t>
          </w:r>
        </w:p>
        <w:p w:rsidR="009E4812" w:rsidRDefault="00000000">
          <w:pPr>
            <w:pStyle w:val="01B89C2326364B79A8A7E8C7B7E41C16"/>
          </w:pPr>
          <w:r w:rsidRPr="00F66772">
            <w:t>When you work on a table, click where you want to add a row or a column, and then click the plus sign.</w:t>
          </w:r>
        </w:p>
      </w:docPartBody>
    </w:docPart>
    <w:docPart>
      <w:docPartPr>
        <w:name w:val="789B2BAB897E49BFB9A66926E022C8CB"/>
        <w:category>
          <w:name w:val="General"/>
          <w:gallery w:val="placeholder"/>
        </w:category>
        <w:types>
          <w:type w:val="bbPlcHdr"/>
        </w:types>
        <w:behaviors>
          <w:behavior w:val="content"/>
        </w:behaviors>
        <w:guid w:val="{75DBE5B7-A21B-4EC2-9C2C-7BC366E0F4CB}"/>
      </w:docPartPr>
      <w:docPartBody>
        <w:p w:rsidR="009E4812" w:rsidRDefault="00000000">
          <w:pPr>
            <w:pStyle w:val="789B2BAB897E49BFB9A66926E022C8CB"/>
          </w:pPr>
          <w:r w:rsidRPr="009D5E5F">
            <w:t>The scoop of the day</w:t>
          </w:r>
        </w:p>
      </w:docPartBody>
    </w:docPart>
    <w:docPart>
      <w:docPartPr>
        <w:name w:val="5D1FA7FFB2F94E4DA3D71C1E7D23D1E2"/>
        <w:category>
          <w:name w:val="General"/>
          <w:gallery w:val="placeholder"/>
        </w:category>
        <w:types>
          <w:type w:val="bbPlcHdr"/>
        </w:types>
        <w:behaviors>
          <w:behavior w:val="content"/>
        </w:behaviors>
        <w:guid w:val="{CAB30966-E605-425B-89EF-0C4350280C27}"/>
      </w:docPartPr>
      <w:docPartBody>
        <w:p w:rsidR="009E4812" w:rsidRDefault="00000000">
          <w:pPr>
            <w:pStyle w:val="5D1FA7FFB2F94E4DA3D71C1E7D23D1E2"/>
          </w:pPr>
          <w:r w:rsidRPr="00C07E8F">
            <w:t>The latest updates to get you through the day</w:t>
          </w:r>
        </w:p>
      </w:docPartBody>
    </w:docPart>
    <w:docPart>
      <w:docPartPr>
        <w:name w:val="A52CCD3AF7924863BFDCB17E0FC7EF71"/>
        <w:category>
          <w:name w:val="General"/>
          <w:gallery w:val="placeholder"/>
        </w:category>
        <w:types>
          <w:type w:val="bbPlcHdr"/>
        </w:types>
        <w:behaviors>
          <w:behavior w:val="content"/>
        </w:behaviors>
        <w:guid w:val="{46E8626C-C79A-4600-A80E-467194569C1A}"/>
      </w:docPartPr>
      <w:docPartBody>
        <w:p w:rsidR="009E4812" w:rsidRDefault="00000000">
          <w:pPr>
            <w:pStyle w:val="A52CCD3AF7924863BFDCB17E0FC7EF71"/>
          </w:pPr>
          <w:r w:rsidRPr="009D5E5F">
            <w:t>The latest updates</w:t>
          </w:r>
        </w:p>
      </w:docPartBody>
    </w:docPart>
    <w:docPart>
      <w:docPartPr>
        <w:name w:val="2905A3B82B6A472793D1DD3FEA834A41"/>
        <w:category>
          <w:name w:val="General"/>
          <w:gallery w:val="placeholder"/>
        </w:category>
        <w:types>
          <w:type w:val="bbPlcHdr"/>
        </w:types>
        <w:behaviors>
          <w:behavior w:val="content"/>
        </w:behaviors>
        <w:guid w:val="{681D3DFC-86C1-4667-BF2D-2156025D32E3}"/>
      </w:docPartPr>
      <w:docPartBody>
        <w:p w:rsidR="009E4812" w:rsidRDefault="00000000">
          <w:pPr>
            <w:pStyle w:val="2905A3B82B6A472793D1DD3FEA834A41"/>
          </w:pPr>
          <w:r w:rsidRPr="009D5E5F">
            <w:t>The scoop of the day</w:t>
          </w:r>
        </w:p>
      </w:docPartBody>
    </w:docPart>
    <w:docPart>
      <w:docPartPr>
        <w:name w:val="731BFAC6159043D6966EF8C776083BC1"/>
        <w:category>
          <w:name w:val="General"/>
          <w:gallery w:val="placeholder"/>
        </w:category>
        <w:types>
          <w:type w:val="bbPlcHdr"/>
        </w:types>
        <w:behaviors>
          <w:behavior w:val="content"/>
        </w:behaviors>
        <w:guid w:val="{EF47825B-399E-46EC-9672-58BCBC92F3F4}"/>
      </w:docPartPr>
      <w:docPartBody>
        <w:p w:rsidR="009E4812" w:rsidRDefault="00000000">
          <w:pPr>
            <w:pStyle w:val="731BFAC6159043D6966EF8C776083BC1"/>
          </w:pPr>
          <w:r w:rsidRPr="00E034A1">
            <w:t>Picture Caption: To make your document look professionally produced, Word provides header, footer, cover page, and text box designs that complement each other.</w:t>
          </w:r>
        </w:p>
      </w:docPartBody>
    </w:docPart>
    <w:docPart>
      <w:docPartPr>
        <w:name w:val="50B67C5248994854B53D24050D283A32"/>
        <w:category>
          <w:name w:val="General"/>
          <w:gallery w:val="placeholder"/>
        </w:category>
        <w:types>
          <w:type w:val="bbPlcHdr"/>
        </w:types>
        <w:behaviors>
          <w:behavior w:val="content"/>
        </w:behaviors>
        <w:guid w:val="{B5862D05-1EA3-4682-8350-964714762D9D}"/>
      </w:docPartPr>
      <w:docPartBody>
        <w:p w:rsidR="009E4812" w:rsidRDefault="00000000">
          <w:pPr>
            <w:pStyle w:val="50B67C5248994854B53D24050D283A32"/>
          </w:pPr>
          <w:r w:rsidRPr="00F7629D">
            <w:t>Mirjam Nilsson</w:t>
          </w:r>
        </w:p>
      </w:docPartBody>
    </w:docPart>
    <w:docPart>
      <w:docPartPr>
        <w:name w:val="3D31DF78C6274329AC2A0F496FDEC065"/>
        <w:category>
          <w:name w:val="General"/>
          <w:gallery w:val="placeholder"/>
        </w:category>
        <w:types>
          <w:type w:val="bbPlcHdr"/>
        </w:types>
        <w:behaviors>
          <w:behavior w:val="content"/>
        </w:behaviors>
        <w:guid w:val="{2161E22A-A955-4502-B803-4AF403393B94}"/>
      </w:docPartPr>
      <w:docPartBody>
        <w:p w:rsidR="009E4812" w:rsidRDefault="00000000">
          <w:pPr>
            <w:pStyle w:val="3D31DF78C6274329AC2A0F496FDEC065"/>
          </w:pPr>
          <w:r w:rsidRPr="005B7C41">
            <w:t>The latest breaking news of the day</w:t>
          </w:r>
        </w:p>
      </w:docPartBody>
    </w:docPart>
    <w:docPart>
      <w:docPartPr>
        <w:name w:val="54F0E18546D040938C319B5EE0B82C07"/>
        <w:category>
          <w:name w:val="General"/>
          <w:gallery w:val="placeholder"/>
        </w:category>
        <w:types>
          <w:type w:val="bbPlcHdr"/>
        </w:types>
        <w:behaviors>
          <w:behavior w:val="content"/>
        </w:behaviors>
        <w:guid w:val="{B301564A-C41A-48B9-8684-F3874099CE74}"/>
      </w:docPartPr>
      <w:docPartBody>
        <w:p w:rsidR="009E4812" w:rsidRDefault="00000000">
          <w:pPr>
            <w:pStyle w:val="54F0E18546D040938C319B5EE0B82C07"/>
          </w:pPr>
          <w:r w:rsidRPr="005B7C41">
            <w:t>The latest updates to get you through the day</w:t>
          </w:r>
        </w:p>
      </w:docPartBody>
    </w:docPart>
    <w:docPart>
      <w:docPartPr>
        <w:name w:val="C50EE7A1EC92490B9A1C1792A1E550FA"/>
        <w:category>
          <w:name w:val="General"/>
          <w:gallery w:val="placeholder"/>
        </w:category>
        <w:types>
          <w:type w:val="bbPlcHdr"/>
        </w:types>
        <w:behaviors>
          <w:behavior w:val="content"/>
        </w:behaviors>
        <w:guid w:val="{F44628B3-2882-4A46-818E-AB001C2E029A}"/>
      </w:docPartPr>
      <w:docPartBody>
        <w:p w:rsidR="00096B25" w:rsidRPr="005B7C41" w:rsidRDefault="00000000"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9E4812" w:rsidRDefault="00000000">
          <w:pPr>
            <w:pStyle w:val="C50EE7A1EC92490B9A1C1792A1E550FA"/>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A6FF803C4441461580BFF6F6E5C04528"/>
        <w:category>
          <w:name w:val="General"/>
          <w:gallery w:val="placeholder"/>
        </w:category>
        <w:types>
          <w:type w:val="bbPlcHdr"/>
        </w:types>
        <w:behaviors>
          <w:behavior w:val="content"/>
        </w:behaviors>
        <w:guid w:val="{C0BEB202-62FA-495C-8C34-DE8944B91DC2}"/>
      </w:docPartPr>
      <w:docPartBody>
        <w:p w:rsidR="00096B25" w:rsidRPr="005B7C41" w:rsidRDefault="00000000" w:rsidP="005B7C41">
          <w:r w:rsidRPr="005B7C41">
            <w:t xml:space="preserve">charts, and SmartArt graphics change to match your new theme. When you apply styles, your headings change to match the new theme. </w:t>
          </w:r>
        </w:p>
        <w:p w:rsidR="009E4812" w:rsidRDefault="00000000">
          <w:pPr>
            <w:pStyle w:val="A6FF803C4441461580BFF6F6E5C04528"/>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103BAE9D53664D4C89D4F1F8C4A09B40"/>
        <w:category>
          <w:name w:val="General"/>
          <w:gallery w:val="placeholder"/>
        </w:category>
        <w:types>
          <w:type w:val="bbPlcHdr"/>
        </w:types>
        <w:behaviors>
          <w:behavior w:val="content"/>
        </w:behaviors>
        <w:guid w:val="{6A431933-4187-48A2-A0AD-CC1A4D8F35C9}"/>
      </w:docPartPr>
      <w:docPartBody>
        <w:p w:rsidR="009E4812" w:rsidRDefault="00000000">
          <w:pPr>
            <w:pStyle w:val="103BAE9D53664D4C89D4F1F8C4A09B40"/>
          </w:pPr>
          <w:r w:rsidRPr="00F7629D">
            <w:t xml:space="preserve">Tuesday, Sep 20, </w:t>
          </w:r>
          <w:r>
            <w:t>Y</w:t>
          </w:r>
          <w:r w:rsidRPr="00F7629D">
            <w:t>YYY</w:t>
          </w:r>
        </w:p>
      </w:docPartBody>
    </w:docPart>
    <w:docPart>
      <w:docPartPr>
        <w:name w:val="8C9DE47DBC0A4FECB51A3C100666D006"/>
        <w:category>
          <w:name w:val="General"/>
          <w:gallery w:val="placeholder"/>
        </w:category>
        <w:types>
          <w:type w:val="bbPlcHdr"/>
        </w:types>
        <w:behaviors>
          <w:behavior w:val="content"/>
        </w:behaviors>
        <w:guid w:val="{ECBABD41-8509-4BFB-9169-EA0A84A52E9B}"/>
      </w:docPartPr>
      <w:docPartBody>
        <w:p w:rsidR="009E4812" w:rsidRDefault="00000000">
          <w:pPr>
            <w:pStyle w:val="8C9DE47DBC0A4FECB51A3C100666D006"/>
          </w:pPr>
          <w:r w:rsidRPr="00F7629D">
            <w:t>NEWS TODAY</w:t>
          </w:r>
        </w:p>
      </w:docPartBody>
    </w:docPart>
    <w:docPart>
      <w:docPartPr>
        <w:name w:val="8B50DF9DDC784B0CA049EFABDC6BFC96"/>
        <w:category>
          <w:name w:val="General"/>
          <w:gallery w:val="placeholder"/>
        </w:category>
        <w:types>
          <w:type w:val="bbPlcHdr"/>
        </w:types>
        <w:behaviors>
          <w:behavior w:val="content"/>
        </w:behaviors>
        <w:guid w:val="{5D5354D3-5365-441C-A34D-008236D4FA9F}"/>
      </w:docPartPr>
      <w:docPartBody>
        <w:p w:rsidR="009E4812" w:rsidRDefault="00000000">
          <w:pPr>
            <w:pStyle w:val="8B50DF9DDC784B0CA049EFABDC6BFC96"/>
          </w:pPr>
          <w:r w:rsidRPr="00800A0F">
            <w:t>Issue #10</w:t>
          </w:r>
        </w:p>
      </w:docPartBody>
    </w:docPart>
    <w:docPart>
      <w:docPartPr>
        <w:name w:val="87D7F2C268B74322B8D80DFADD5D5E40"/>
        <w:category>
          <w:name w:val="General"/>
          <w:gallery w:val="placeholder"/>
        </w:category>
        <w:types>
          <w:type w:val="bbPlcHdr"/>
        </w:types>
        <w:behaviors>
          <w:behavior w:val="content"/>
        </w:behaviors>
        <w:guid w:val="{64BA161B-3D2E-4860-A6EF-D13C01184B7D}"/>
      </w:docPartPr>
      <w:docPartBody>
        <w:p w:rsidR="009E4812" w:rsidRDefault="00000000">
          <w:pPr>
            <w:pStyle w:val="87D7F2C268B74322B8D80DFADD5D5E40"/>
          </w:pPr>
          <w:r w:rsidRPr="00CC3396">
            <w:rPr>
              <w:rStyle w:val="PlaceholderText"/>
            </w:rPr>
            <w:t>Picture Caption: To make your document look professionally produced, Word provides header, footer, cover page, and text box designs that complement each other.</w:t>
          </w:r>
        </w:p>
      </w:docPartBody>
    </w:docPart>
    <w:docPart>
      <w:docPartPr>
        <w:name w:val="B59393A3E8314A21A5F0FA4042829722"/>
        <w:category>
          <w:name w:val="General"/>
          <w:gallery w:val="placeholder"/>
        </w:category>
        <w:types>
          <w:type w:val="bbPlcHdr"/>
        </w:types>
        <w:behaviors>
          <w:behavior w:val="content"/>
        </w:behaviors>
        <w:guid w:val="{6CBD540A-2421-4A9C-81C6-15D546F94D3F}"/>
      </w:docPartPr>
      <w:docPartBody>
        <w:p w:rsidR="009E4812" w:rsidRDefault="00000000">
          <w:pPr>
            <w:pStyle w:val="B59393A3E8314A21A5F0FA4042829722"/>
          </w:pPr>
          <w:r w:rsidRPr="00CC3396">
            <w:t>The latest breaking news of the day</w:t>
          </w:r>
        </w:p>
      </w:docPartBody>
    </w:docPart>
    <w:docPart>
      <w:docPartPr>
        <w:name w:val="2E47C85EF024401B93ED859177E03D5E"/>
        <w:category>
          <w:name w:val="General"/>
          <w:gallery w:val="placeholder"/>
        </w:category>
        <w:types>
          <w:type w:val="bbPlcHdr"/>
        </w:types>
        <w:behaviors>
          <w:behavior w:val="content"/>
        </w:behaviors>
        <w:guid w:val="{F5381B39-681C-4BBB-9EDA-ECB5E97AC1AB}"/>
      </w:docPartPr>
      <w:docPartBody>
        <w:p w:rsidR="009E4812" w:rsidRDefault="00000000">
          <w:pPr>
            <w:pStyle w:val="2E47C85EF024401B93ED859177E03D5E"/>
          </w:pPr>
          <w:r w:rsidRPr="00CC3396">
            <w:t>The latest updates to get you through the day</w:t>
          </w:r>
        </w:p>
      </w:docPartBody>
    </w:docPart>
    <w:docPart>
      <w:docPartPr>
        <w:name w:val="9A159FEFABB54181ACA2C7B62E56BB99"/>
        <w:category>
          <w:name w:val="General"/>
          <w:gallery w:val="placeholder"/>
        </w:category>
        <w:types>
          <w:type w:val="bbPlcHdr"/>
        </w:types>
        <w:behaviors>
          <w:behavior w:val="content"/>
        </w:behaviors>
        <w:guid w:val="{7B924B5C-C610-4B4A-8FC7-663E84C4FCD6}"/>
      </w:docPartPr>
      <w:docPartBody>
        <w:p w:rsidR="009E4812" w:rsidRDefault="00000000">
          <w:pPr>
            <w:pStyle w:val="9A159FEFABB54181ACA2C7B62E56BB99"/>
          </w:pPr>
          <w:r w:rsidRPr="001D517B">
            <w:rPr>
              <w:rFonts w:eastAsia="Times New Roman"/>
              <w:bCs/>
            </w:rPr>
            <w:t>Mirjam Nilsson</w:t>
          </w:r>
        </w:p>
      </w:docPartBody>
    </w:docPart>
    <w:docPart>
      <w:docPartPr>
        <w:name w:val="7FBC02D08F23470F9564A6428D23AC01"/>
        <w:category>
          <w:name w:val="General"/>
          <w:gallery w:val="placeholder"/>
        </w:category>
        <w:types>
          <w:type w:val="bbPlcHdr"/>
        </w:types>
        <w:behaviors>
          <w:behavior w:val="content"/>
        </w:behaviors>
        <w:guid w:val="{60415968-2F62-4C77-866B-904177F39FA8}"/>
      </w:docPartPr>
      <w:docPartBody>
        <w:p w:rsidR="009E4812" w:rsidRDefault="00000000">
          <w:pPr>
            <w:pStyle w:val="7FBC02D08F23470F9564A6428D23AC01"/>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49C655AD1AD341B0AA90610ABA64FC30"/>
        <w:category>
          <w:name w:val="General"/>
          <w:gallery w:val="placeholder"/>
        </w:category>
        <w:types>
          <w:type w:val="bbPlcHdr"/>
        </w:types>
        <w:behaviors>
          <w:behavior w:val="content"/>
        </w:behaviors>
        <w:guid w:val="{F171310A-07C5-41E4-936E-4407C8638972}"/>
      </w:docPartPr>
      <w:docPartBody>
        <w:p w:rsidR="009E4812" w:rsidRDefault="00000000">
          <w:pPr>
            <w:pStyle w:val="49C655AD1AD341B0AA90610ABA64FC30"/>
          </w:pPr>
          <w:r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875F95CBE8884B2AA2C067813198D0D9"/>
        <w:category>
          <w:name w:val="General"/>
          <w:gallery w:val="placeholder"/>
        </w:category>
        <w:types>
          <w:type w:val="bbPlcHdr"/>
        </w:types>
        <w:behaviors>
          <w:behavior w:val="content"/>
        </w:behaviors>
        <w:guid w:val="{8D8B7165-16F3-406A-81C7-575193CE1E85}"/>
      </w:docPartPr>
      <w:docPartBody>
        <w:p w:rsidR="00096B25" w:rsidRPr="00CC3396" w:rsidRDefault="00000000" w:rsidP="001D7797">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rsidR="00096B25" w:rsidRPr="00CC3396" w:rsidRDefault="00000000" w:rsidP="00CC3396">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rsidR="00096B25" w:rsidRPr="00CC3396" w:rsidRDefault="00000000" w:rsidP="00CC3396">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9E4812" w:rsidRDefault="00000000">
          <w:pPr>
            <w:pStyle w:val="875F95CBE8884B2AA2C067813198D0D9"/>
          </w:pPr>
          <w:r w:rsidRPr="00CC3396">
            <w:t>To make your document look professionally produced, Word provides header, footer, cover page, and text box designs that complement each other. For example, you can add a matching cover page, header, and sidebar.</w:t>
          </w:r>
        </w:p>
      </w:docPartBody>
    </w:docPart>
    <w:docPart>
      <w:docPartPr>
        <w:name w:val="90BB3333792D47E8801795907531B161"/>
        <w:category>
          <w:name w:val="General"/>
          <w:gallery w:val="placeholder"/>
        </w:category>
        <w:types>
          <w:type w:val="bbPlcHdr"/>
        </w:types>
        <w:behaviors>
          <w:behavior w:val="content"/>
        </w:behaviors>
        <w:guid w:val="{18C29570-89FF-48D1-8E34-94F5C6A6B5B0}"/>
      </w:docPartPr>
      <w:docPartBody>
        <w:p w:rsidR="009E4812" w:rsidRDefault="00000000">
          <w:pPr>
            <w:pStyle w:val="90BB3333792D47E8801795907531B161"/>
          </w:pPr>
          <w:r w:rsidRPr="00C90FFE">
            <w:t>“Video provides a powerful way to help you prove your point.”</w:t>
          </w:r>
        </w:p>
      </w:docPartBody>
    </w:docPart>
    <w:docPart>
      <w:docPartPr>
        <w:name w:val="919F757F516E4D1FB7A818D5B36568F9"/>
        <w:category>
          <w:name w:val="General"/>
          <w:gallery w:val="placeholder"/>
        </w:category>
        <w:types>
          <w:type w:val="bbPlcHdr"/>
        </w:types>
        <w:behaviors>
          <w:behavior w:val="content"/>
        </w:behaviors>
        <w:guid w:val="{DFA83CC4-B53E-47B4-BC38-8A4E17E550F7}"/>
      </w:docPartPr>
      <w:docPartBody>
        <w:p w:rsidR="009E4812" w:rsidRDefault="00000000">
          <w:pPr>
            <w:pStyle w:val="919F757F516E4D1FB7A818D5B36568F9"/>
          </w:pPr>
          <w:r w:rsidRPr="001D7797">
            <w:t>Mirjam Nilsson</w:t>
          </w:r>
        </w:p>
      </w:docPartBody>
    </w:docPart>
    <w:docPart>
      <w:docPartPr>
        <w:name w:val="2617E5C8CC834563A19AF1AE163051DE"/>
        <w:category>
          <w:name w:val="General"/>
          <w:gallery w:val="placeholder"/>
        </w:category>
        <w:types>
          <w:type w:val="bbPlcHdr"/>
        </w:types>
        <w:behaviors>
          <w:behavior w:val="content"/>
        </w:behaviors>
        <w:guid w:val="{0E4CC755-7A39-40D3-B132-D2227F2C28A0}"/>
      </w:docPartPr>
      <w:docPartBody>
        <w:p w:rsidR="00096B25" w:rsidRPr="00CC3396" w:rsidRDefault="00000000" w:rsidP="001D7797">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rsidR="009E4812" w:rsidRDefault="00000000">
          <w:pPr>
            <w:pStyle w:val="2617E5C8CC834563A19AF1AE163051DE"/>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A5"/>
    <w:rsid w:val="00241CA5"/>
    <w:rsid w:val="002659DB"/>
    <w:rsid w:val="0065398E"/>
    <w:rsid w:val="009E4812"/>
    <w:rsid w:val="00A54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3E378EC977444BBAF0BD6798844F5C">
    <w:name w:val="B63E378EC977444BBAF0BD6798844F5C"/>
  </w:style>
  <w:style w:type="paragraph" w:customStyle="1" w:styleId="165F94BC76554F108BB515D9364503B5">
    <w:name w:val="165F94BC76554F108BB515D9364503B5"/>
  </w:style>
  <w:style w:type="paragraph" w:customStyle="1" w:styleId="26A30A2B672D4158B3C3AED820BAEE8B">
    <w:name w:val="26A30A2B672D4158B3C3AED820BAEE8B"/>
  </w:style>
  <w:style w:type="paragraph" w:customStyle="1" w:styleId="E9677AC955484C56BEEDE49857EA9961">
    <w:name w:val="E9677AC955484C56BEEDE49857EA9961"/>
  </w:style>
  <w:style w:type="paragraph" w:customStyle="1" w:styleId="7476D10BE3A34488BA9F0CFD5AB163A5">
    <w:name w:val="7476D10BE3A34488BA9F0CFD5AB163A5"/>
  </w:style>
  <w:style w:type="paragraph" w:customStyle="1" w:styleId="C4868A7891BB4AAABF78E806065CD6B9">
    <w:name w:val="C4868A7891BB4AAABF78E806065CD6B9"/>
  </w:style>
  <w:style w:type="paragraph" w:customStyle="1" w:styleId="7BC1B8EE20FD4B2D86D74D2BB31398E8">
    <w:name w:val="7BC1B8EE20FD4B2D86D74D2BB31398E8"/>
  </w:style>
  <w:style w:type="paragraph" w:customStyle="1" w:styleId="01B89C2326364B79A8A7E8C7B7E41C16">
    <w:name w:val="01B89C2326364B79A8A7E8C7B7E41C16"/>
  </w:style>
  <w:style w:type="paragraph" w:customStyle="1" w:styleId="455E1BEF34BC48A28720FFD76EE799F9">
    <w:name w:val="455E1BEF34BC48A28720FFD76EE799F9"/>
  </w:style>
  <w:style w:type="paragraph" w:customStyle="1" w:styleId="C7DCBCBC97EF42EC9133A0976DBBE5EC">
    <w:name w:val="C7DCBCBC97EF42EC9133A0976DBBE5EC"/>
  </w:style>
  <w:style w:type="paragraph" w:customStyle="1" w:styleId="789B2BAB897E49BFB9A66926E022C8CB">
    <w:name w:val="789B2BAB897E49BFB9A66926E022C8CB"/>
  </w:style>
  <w:style w:type="paragraph" w:customStyle="1" w:styleId="8660770E974248A790DEA0B85AF46865">
    <w:name w:val="8660770E974248A790DEA0B85AF46865"/>
  </w:style>
  <w:style w:type="paragraph" w:customStyle="1" w:styleId="691CC5700B8B47D3822445E68B69A86B">
    <w:name w:val="691CC5700B8B47D3822445E68B69A86B"/>
  </w:style>
  <w:style w:type="paragraph" w:customStyle="1" w:styleId="21957712C9DE48509710E892215E52D4">
    <w:name w:val="21957712C9DE48509710E892215E52D4"/>
  </w:style>
  <w:style w:type="paragraph" w:customStyle="1" w:styleId="90A6776504634720AEA44D62EBBAE477">
    <w:name w:val="90A6776504634720AEA44D62EBBAE477"/>
  </w:style>
  <w:style w:type="character" w:styleId="PlaceholderText">
    <w:name w:val="Placeholder Text"/>
    <w:basedOn w:val="DefaultParagraphFont"/>
    <w:uiPriority w:val="99"/>
    <w:semiHidden/>
    <w:rsid w:val="00241CA5"/>
    <w:rPr>
      <w:color w:val="808080"/>
    </w:rPr>
  </w:style>
  <w:style w:type="paragraph" w:customStyle="1" w:styleId="2F4A0B5A7F4F4AB38B90F59882420BDA">
    <w:name w:val="2F4A0B5A7F4F4AB38B90F59882420BDA"/>
  </w:style>
  <w:style w:type="paragraph" w:customStyle="1" w:styleId="839DBF1F21204D69B19D95B86893523C">
    <w:name w:val="839DBF1F21204D69B19D95B86893523C"/>
  </w:style>
  <w:style w:type="paragraph" w:customStyle="1" w:styleId="0EA53D8966B04DAC8380DE6019F9E482">
    <w:name w:val="0EA53D8966B04DAC8380DE6019F9E482"/>
  </w:style>
  <w:style w:type="paragraph" w:customStyle="1" w:styleId="FF1A8B48ED494B1E805750936B755CFD">
    <w:name w:val="FF1A8B48ED494B1E805750936B755CFD"/>
  </w:style>
  <w:style w:type="paragraph" w:customStyle="1" w:styleId="AAC7287D88594E4193179751F4051FC5">
    <w:name w:val="AAC7287D88594E4193179751F4051FC5"/>
  </w:style>
  <w:style w:type="paragraph" w:customStyle="1" w:styleId="E30AA00F64EC4F5197ADF17FE05AD855">
    <w:name w:val="E30AA00F64EC4F5197ADF17FE05AD855"/>
  </w:style>
  <w:style w:type="paragraph" w:customStyle="1" w:styleId="6A854BA34A7E42C2A39D51135F5C46AB">
    <w:name w:val="6A854BA34A7E42C2A39D51135F5C46AB"/>
  </w:style>
  <w:style w:type="paragraph" w:customStyle="1" w:styleId="EAD9B911AF2C4DD1931DC891DC4BB123">
    <w:name w:val="EAD9B911AF2C4DD1931DC891DC4BB123"/>
  </w:style>
  <w:style w:type="paragraph" w:customStyle="1" w:styleId="0969D39263654350BFC5AFC5032BFA35">
    <w:name w:val="0969D39263654350BFC5AFC5032BFA35"/>
  </w:style>
  <w:style w:type="paragraph" w:customStyle="1" w:styleId="35E6FACB7B44444CB1968221F2E0732B">
    <w:name w:val="35E6FACB7B44444CB1968221F2E0732B"/>
  </w:style>
  <w:style w:type="paragraph" w:customStyle="1" w:styleId="1D59760980344ADAA291E533DA0C2E94">
    <w:name w:val="1D59760980344ADAA291E533DA0C2E94"/>
  </w:style>
  <w:style w:type="paragraph" w:customStyle="1" w:styleId="C1A7ABFB7E21408E948CA7AA4C8C4A3B">
    <w:name w:val="C1A7ABFB7E21408E948CA7AA4C8C4A3B"/>
  </w:style>
  <w:style w:type="paragraph" w:customStyle="1" w:styleId="95A0EB5D31AE46A890D48CC20FA5D54F">
    <w:name w:val="95A0EB5D31AE46A890D48CC20FA5D54F"/>
  </w:style>
  <w:style w:type="paragraph" w:customStyle="1" w:styleId="91D4A35B8C144C058E30273086806F1C">
    <w:name w:val="91D4A35B8C144C058E30273086806F1C"/>
  </w:style>
  <w:style w:type="paragraph" w:customStyle="1" w:styleId="5D5ED88CE21F4ECAB6D3591F5DE5BBC4">
    <w:name w:val="5D5ED88CE21F4ECAB6D3591F5DE5BBC4"/>
  </w:style>
  <w:style w:type="paragraph" w:customStyle="1" w:styleId="A10A093709ED42A783F396E3D1B192D8">
    <w:name w:val="A10A093709ED42A783F396E3D1B192D8"/>
  </w:style>
  <w:style w:type="paragraph" w:customStyle="1" w:styleId="2C59A9F8418B405BA5003BA2BB50DC91">
    <w:name w:val="2C59A9F8418B405BA5003BA2BB50DC91"/>
  </w:style>
  <w:style w:type="paragraph" w:customStyle="1" w:styleId="380EC7FBC1834AB4B654CFB829277CC0">
    <w:name w:val="380EC7FBC1834AB4B654CFB829277CC0"/>
  </w:style>
  <w:style w:type="paragraph" w:customStyle="1" w:styleId="5A72C4F4CD8D49C2A854085F6E047981">
    <w:name w:val="5A72C4F4CD8D49C2A854085F6E047981"/>
  </w:style>
  <w:style w:type="paragraph" w:customStyle="1" w:styleId="BA75D18908F7460C99E7C8372C4C9CF6">
    <w:name w:val="BA75D18908F7460C99E7C8372C4C9CF6"/>
  </w:style>
  <w:style w:type="paragraph" w:customStyle="1" w:styleId="5D1FA7FFB2F94E4DA3D71C1E7D23D1E2">
    <w:name w:val="5D1FA7FFB2F94E4DA3D71C1E7D23D1E2"/>
  </w:style>
  <w:style w:type="paragraph" w:customStyle="1" w:styleId="AE0AA42A096E4B128BA7846A20386D30">
    <w:name w:val="AE0AA42A096E4B128BA7846A20386D30"/>
  </w:style>
  <w:style w:type="paragraph" w:customStyle="1" w:styleId="A1BC4E8095C048B594AA5022A494A3FD">
    <w:name w:val="A1BC4E8095C048B594AA5022A494A3FD"/>
  </w:style>
  <w:style w:type="paragraph" w:customStyle="1" w:styleId="C178B2C1ADD34C67B98CAE98A6642B1A">
    <w:name w:val="C178B2C1ADD34C67B98CAE98A6642B1A"/>
  </w:style>
  <w:style w:type="paragraph" w:customStyle="1" w:styleId="8637999129C64D2A86BBBE4A11D2D252">
    <w:name w:val="8637999129C64D2A86BBBE4A11D2D252"/>
  </w:style>
  <w:style w:type="paragraph" w:customStyle="1" w:styleId="A368A8072C0A4E62827018879B72882F">
    <w:name w:val="A368A8072C0A4E62827018879B72882F"/>
  </w:style>
  <w:style w:type="paragraph" w:customStyle="1" w:styleId="E2B77916FA95460FBDF5DC8DC9B5731F">
    <w:name w:val="E2B77916FA95460FBDF5DC8DC9B5731F"/>
  </w:style>
  <w:style w:type="paragraph" w:customStyle="1" w:styleId="A52CCD3AF7924863BFDCB17E0FC7EF71">
    <w:name w:val="A52CCD3AF7924863BFDCB17E0FC7EF71"/>
  </w:style>
  <w:style w:type="paragraph" w:customStyle="1" w:styleId="CF5E0B7E10C144E6A8E045FEB455F982">
    <w:name w:val="CF5E0B7E10C144E6A8E045FEB455F982"/>
  </w:style>
  <w:style w:type="paragraph" w:customStyle="1" w:styleId="855D6DB3B8624E1B94EA323765A2B8F2">
    <w:name w:val="855D6DB3B8624E1B94EA323765A2B8F2"/>
  </w:style>
  <w:style w:type="paragraph" w:customStyle="1" w:styleId="44E36CBC1D6243C2B980EA7CE61259B0">
    <w:name w:val="44E36CBC1D6243C2B980EA7CE61259B0"/>
  </w:style>
  <w:style w:type="paragraph" w:customStyle="1" w:styleId="6B7C2A50BD93436DBF7B59C28422A792">
    <w:name w:val="6B7C2A50BD93436DBF7B59C28422A792"/>
  </w:style>
  <w:style w:type="paragraph" w:customStyle="1" w:styleId="6320570967DB43B4A377C6CDF0A24FE9">
    <w:name w:val="6320570967DB43B4A377C6CDF0A24FE9"/>
  </w:style>
  <w:style w:type="paragraph" w:customStyle="1" w:styleId="AF2B482F4B634372BF8944844FA66114">
    <w:name w:val="AF2B482F4B634372BF8944844FA66114"/>
  </w:style>
  <w:style w:type="paragraph" w:customStyle="1" w:styleId="3E32F63213444CC282931351989A5815">
    <w:name w:val="3E32F63213444CC282931351989A5815"/>
  </w:style>
  <w:style w:type="paragraph" w:customStyle="1" w:styleId="6DB04EDCFCEE4323B9711A6D0FF6C814">
    <w:name w:val="6DB04EDCFCEE4323B9711A6D0FF6C814"/>
  </w:style>
  <w:style w:type="paragraph" w:customStyle="1" w:styleId="10B040BACF4740F89A7CB6DB0973A855">
    <w:name w:val="10B040BACF4740F89A7CB6DB0973A855"/>
  </w:style>
  <w:style w:type="paragraph" w:customStyle="1" w:styleId="C884F5F920E74273B7319E72134E1647">
    <w:name w:val="C884F5F920E74273B7319E72134E1647"/>
  </w:style>
  <w:style w:type="paragraph" w:customStyle="1" w:styleId="BA20FCEC53AA40AE970345C58F68CF0C">
    <w:name w:val="BA20FCEC53AA40AE970345C58F68CF0C"/>
  </w:style>
  <w:style w:type="paragraph" w:customStyle="1" w:styleId="B982A7D1F5834305AD6C1DADD7EB7264">
    <w:name w:val="B982A7D1F5834305AD6C1DADD7EB7264"/>
  </w:style>
  <w:style w:type="paragraph" w:customStyle="1" w:styleId="2905A3B82B6A472793D1DD3FEA834A41">
    <w:name w:val="2905A3B82B6A472793D1DD3FEA834A41"/>
  </w:style>
  <w:style w:type="paragraph" w:customStyle="1" w:styleId="792BAE9F756D4CD2919668D2363ACE4F">
    <w:name w:val="792BAE9F756D4CD2919668D2363ACE4F"/>
  </w:style>
  <w:style w:type="paragraph" w:customStyle="1" w:styleId="E5A651FAB81242FB83CFFC0B2B36F962">
    <w:name w:val="E5A651FAB81242FB83CFFC0B2B36F962"/>
  </w:style>
  <w:style w:type="paragraph" w:customStyle="1" w:styleId="1A778CC6D5BE40FB9002528846276A5A">
    <w:name w:val="1A778CC6D5BE40FB9002528846276A5A"/>
  </w:style>
  <w:style w:type="paragraph" w:customStyle="1" w:styleId="772BE4278D8546819E17296F2B2BD2A2">
    <w:name w:val="772BE4278D8546819E17296F2B2BD2A2"/>
  </w:style>
  <w:style w:type="paragraph" w:customStyle="1" w:styleId="579D5ED68CE94A9D8D452A7E8F088467">
    <w:name w:val="579D5ED68CE94A9D8D452A7E8F088467"/>
  </w:style>
  <w:style w:type="paragraph" w:customStyle="1" w:styleId="D808848153DC4B80B4602C4C316E2F31">
    <w:name w:val="D808848153DC4B80B4602C4C316E2F31"/>
  </w:style>
  <w:style w:type="paragraph" w:customStyle="1" w:styleId="2508CAFAFB164D24B7EA530A1B4F1A24">
    <w:name w:val="2508CAFAFB164D24B7EA530A1B4F1A24"/>
  </w:style>
  <w:style w:type="paragraph" w:customStyle="1" w:styleId="BE7DE172496441B28CF35C93F43F5712">
    <w:name w:val="BE7DE172496441B28CF35C93F43F5712"/>
  </w:style>
  <w:style w:type="paragraph" w:customStyle="1" w:styleId="9977AD6A18E94544A600AF872B64C3FE">
    <w:name w:val="9977AD6A18E94544A600AF872B64C3FE"/>
  </w:style>
  <w:style w:type="paragraph" w:customStyle="1" w:styleId="731BFAC6159043D6966EF8C776083BC1">
    <w:name w:val="731BFAC6159043D6966EF8C776083BC1"/>
  </w:style>
  <w:style w:type="paragraph" w:customStyle="1" w:styleId="50B67C5248994854B53D24050D283A32">
    <w:name w:val="50B67C5248994854B53D24050D283A32"/>
  </w:style>
  <w:style w:type="paragraph" w:customStyle="1" w:styleId="3D31DF78C6274329AC2A0F496FDEC065">
    <w:name w:val="3D31DF78C6274329AC2A0F496FDEC065"/>
  </w:style>
  <w:style w:type="paragraph" w:customStyle="1" w:styleId="54F0E18546D040938C319B5EE0B82C07">
    <w:name w:val="54F0E18546D040938C319B5EE0B82C07"/>
  </w:style>
  <w:style w:type="paragraph" w:customStyle="1" w:styleId="C50EE7A1EC92490B9A1C1792A1E550FA">
    <w:name w:val="C50EE7A1EC92490B9A1C1792A1E550FA"/>
  </w:style>
  <w:style w:type="paragraph" w:customStyle="1" w:styleId="A6FF803C4441461580BFF6F6E5C04528">
    <w:name w:val="A6FF803C4441461580BFF6F6E5C04528"/>
  </w:style>
  <w:style w:type="paragraph" w:customStyle="1" w:styleId="103BAE9D53664D4C89D4F1F8C4A09B40">
    <w:name w:val="103BAE9D53664D4C89D4F1F8C4A09B40"/>
  </w:style>
  <w:style w:type="paragraph" w:customStyle="1" w:styleId="8C9DE47DBC0A4FECB51A3C100666D006">
    <w:name w:val="8C9DE47DBC0A4FECB51A3C100666D006"/>
  </w:style>
  <w:style w:type="paragraph" w:customStyle="1" w:styleId="8B50DF9DDC784B0CA049EFABDC6BFC96">
    <w:name w:val="8B50DF9DDC784B0CA049EFABDC6BFC96"/>
  </w:style>
  <w:style w:type="paragraph" w:customStyle="1" w:styleId="87D7F2C268B74322B8D80DFADD5D5E40">
    <w:name w:val="87D7F2C268B74322B8D80DFADD5D5E40"/>
  </w:style>
  <w:style w:type="paragraph" w:customStyle="1" w:styleId="B59393A3E8314A21A5F0FA4042829722">
    <w:name w:val="B59393A3E8314A21A5F0FA4042829722"/>
  </w:style>
  <w:style w:type="paragraph" w:customStyle="1" w:styleId="2E47C85EF024401B93ED859177E03D5E">
    <w:name w:val="2E47C85EF024401B93ED859177E03D5E"/>
  </w:style>
  <w:style w:type="paragraph" w:customStyle="1" w:styleId="9A159FEFABB54181ACA2C7B62E56BB99">
    <w:name w:val="9A159FEFABB54181ACA2C7B62E56BB99"/>
  </w:style>
  <w:style w:type="paragraph" w:customStyle="1" w:styleId="7FBC02D08F23470F9564A6428D23AC01">
    <w:name w:val="7FBC02D08F23470F9564A6428D23AC01"/>
  </w:style>
  <w:style w:type="paragraph" w:customStyle="1" w:styleId="49C655AD1AD341B0AA90610ABA64FC30">
    <w:name w:val="49C655AD1AD341B0AA90610ABA64FC30"/>
  </w:style>
  <w:style w:type="paragraph" w:customStyle="1" w:styleId="875F95CBE8884B2AA2C067813198D0D9">
    <w:name w:val="875F95CBE8884B2AA2C067813198D0D9"/>
  </w:style>
  <w:style w:type="paragraph" w:customStyle="1" w:styleId="90BB3333792D47E8801795907531B161">
    <w:name w:val="90BB3333792D47E8801795907531B161"/>
  </w:style>
  <w:style w:type="paragraph" w:customStyle="1" w:styleId="919F757F516E4D1FB7A818D5B36568F9">
    <w:name w:val="919F757F516E4D1FB7A818D5B36568F9"/>
  </w:style>
  <w:style w:type="paragraph" w:customStyle="1" w:styleId="2617E5C8CC834563A19AF1AE163051DE">
    <w:name w:val="2617E5C8CC834563A19AF1AE163051DE"/>
  </w:style>
  <w:style w:type="paragraph" w:customStyle="1" w:styleId="2AC179F0394D424FAD337733B5C1BE2E">
    <w:name w:val="2AC179F0394D424FAD337733B5C1BE2E"/>
    <w:rsid w:val="00241CA5"/>
  </w:style>
  <w:style w:type="paragraph" w:customStyle="1" w:styleId="1AA96D5AC39840D2B3042E432FE19F75">
    <w:name w:val="1AA96D5AC39840D2B3042E432FE19F75"/>
    <w:rsid w:val="00241CA5"/>
  </w:style>
  <w:style w:type="paragraph" w:customStyle="1" w:styleId="A3F6C11B54E1442183EB6721AAAAC527">
    <w:name w:val="A3F6C11B54E1442183EB6721AAAAC527"/>
    <w:rsid w:val="00241CA5"/>
  </w:style>
  <w:style w:type="paragraph" w:customStyle="1" w:styleId="7A1EA69D01BF48FCB54B31E612E775BA">
    <w:name w:val="7A1EA69D01BF48FCB54B31E612E775BA"/>
    <w:rsid w:val="00241CA5"/>
  </w:style>
  <w:style w:type="paragraph" w:customStyle="1" w:styleId="5E343454AF5C4B488E0AAA1360293E5C">
    <w:name w:val="5E343454AF5C4B488E0AAA1360293E5C"/>
    <w:rsid w:val="00241CA5"/>
  </w:style>
  <w:style w:type="paragraph" w:customStyle="1" w:styleId="F316DD548CEE43CF8CD3DE11673DD7E2">
    <w:name w:val="F316DD548CEE43CF8CD3DE11673DD7E2"/>
    <w:rsid w:val="00241CA5"/>
  </w:style>
  <w:style w:type="paragraph" w:customStyle="1" w:styleId="5B230DCAC5A54A6682EC0510546C6F7D">
    <w:name w:val="5B230DCAC5A54A6682EC0510546C6F7D"/>
    <w:rsid w:val="00241CA5"/>
  </w:style>
  <w:style w:type="paragraph" w:customStyle="1" w:styleId="5A4C19A182354AD69652F42EC29B0FA3">
    <w:name w:val="5A4C19A182354AD69652F42EC29B0FA3"/>
    <w:rsid w:val="00241CA5"/>
  </w:style>
  <w:style w:type="paragraph" w:customStyle="1" w:styleId="262CA465B56C48A39FC4256EFF70914C">
    <w:name w:val="262CA465B56C48A39FC4256EFF70914C"/>
    <w:rsid w:val="00241CA5"/>
  </w:style>
  <w:style w:type="paragraph" w:customStyle="1" w:styleId="0B7E7F9665BA48A48F197335747C9257">
    <w:name w:val="0B7E7F9665BA48A48F197335747C9257"/>
    <w:rsid w:val="00241CA5"/>
  </w:style>
  <w:style w:type="paragraph" w:customStyle="1" w:styleId="6B57203E5A534C3E880EF84AA00B4826">
    <w:name w:val="6B57203E5A534C3E880EF84AA00B4826"/>
    <w:rsid w:val="00241CA5"/>
  </w:style>
  <w:style w:type="paragraph" w:customStyle="1" w:styleId="AC19BC37514B4F378A4FC52AFFC5CFB4">
    <w:name w:val="AC19BC37514B4F378A4FC52AFFC5CFB4"/>
    <w:rsid w:val="00241CA5"/>
  </w:style>
  <w:style w:type="paragraph" w:customStyle="1" w:styleId="3BE4C45DEF3740279365A4110DC7E04B">
    <w:name w:val="3BE4C45DEF3740279365A4110DC7E04B"/>
    <w:rsid w:val="00241CA5"/>
  </w:style>
  <w:style w:type="paragraph" w:customStyle="1" w:styleId="F6FD94D136D14638A47E3B96E42E52A7">
    <w:name w:val="F6FD94D136D14638A47E3B96E42E52A7"/>
    <w:rsid w:val="00241CA5"/>
  </w:style>
  <w:style w:type="paragraph" w:customStyle="1" w:styleId="F92D739952CA4FA4880D39ED94DDEA40">
    <w:name w:val="F92D739952CA4FA4880D39ED94DDEA40"/>
    <w:rsid w:val="00241C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2.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{156A2F29-AA61-4245-AF54-DE7174801299}tf11279482_win32</Template>
  <TotalTime>0</TotalTime>
  <Pages>8</Pages>
  <Words>1089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2022-12-28T19:21:00Z</dcterms:created>
  <dcterms:modified xsi:type="dcterms:W3CDTF">2022-12-31T19:45:00Z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